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E7E03" w14:textId="7891237A" w:rsidR="007C2CC9" w:rsidRPr="00C83BD0" w:rsidRDefault="00A81CB9" w:rsidP="002B32DE">
      <w:pPr>
        <w:spacing w:after="0" w:line="360" w:lineRule="auto"/>
        <w:rPr>
          <w:sz w:val="32"/>
          <w:szCs w:val="32"/>
        </w:rPr>
      </w:pPr>
      <w:bookmarkStart w:id="0" w:name="_GoBack"/>
      <w:bookmarkEnd w:id="0"/>
      <w:r w:rsidRPr="00C83BD0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3120" behindDoc="1" locked="0" layoutInCell="1" allowOverlap="1" wp14:anchorId="70729002" wp14:editId="6328E083">
            <wp:simplePos x="0" y="0"/>
            <wp:positionH relativeFrom="column">
              <wp:posOffset>847</wp:posOffset>
            </wp:positionH>
            <wp:positionV relativeFrom="paragraph">
              <wp:posOffset>-474345</wp:posOffset>
            </wp:positionV>
            <wp:extent cx="2322465" cy="1151466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H_logo Ministry of Healt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465" cy="115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99D" w:rsidRPr="00C83BD0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1" locked="0" layoutInCell="1" allowOverlap="1" wp14:anchorId="609D335B" wp14:editId="3239E818">
            <wp:simplePos x="0" y="0"/>
            <wp:positionH relativeFrom="column">
              <wp:posOffset>4563745</wp:posOffset>
            </wp:positionH>
            <wp:positionV relativeFrom="paragraph">
              <wp:posOffset>-726440</wp:posOffset>
            </wp:positionV>
            <wp:extent cx="1032933" cy="154985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Rea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33" cy="154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3145E" w14:textId="7A820949" w:rsidR="007C2CC9" w:rsidRPr="00C83BD0" w:rsidRDefault="007C2CC9" w:rsidP="002B32DE">
      <w:pPr>
        <w:spacing w:after="0" w:line="360" w:lineRule="auto"/>
        <w:rPr>
          <w:sz w:val="32"/>
          <w:szCs w:val="32"/>
        </w:rPr>
      </w:pPr>
    </w:p>
    <w:p w14:paraId="78AD0726" w14:textId="2A84DA3D" w:rsidR="00C83BD0" w:rsidRPr="00C83BD0" w:rsidRDefault="002C7ABC" w:rsidP="002B32DE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376118">
        <w:rPr>
          <w:rFonts w:ascii="Arial" w:hAnsi="Arial" w:cs="Arial"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7B3826E9" wp14:editId="7289A6C6">
                <wp:simplePos x="0" y="0"/>
                <wp:positionH relativeFrom="column">
                  <wp:posOffset>0</wp:posOffset>
                </wp:positionH>
                <wp:positionV relativeFrom="paragraph">
                  <wp:posOffset>237913</wp:posOffset>
                </wp:positionV>
                <wp:extent cx="5715000" cy="1236134"/>
                <wp:effectExtent l="0" t="0" r="19050" b="2159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236134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0E4B4" id="Rectangle: Rounded Corners 53" o:spid="_x0000_s1026" style="position:absolute;margin-left:0;margin-top:18.75pt;width:450pt;height:97.3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" filled="f" strokecolor="black [3213]" strokeweight="1pt">
                <v:stroke joinstyle="miter"/>
              </v:roundrect>
            </w:pict>
          </mc:Fallback>
        </mc:AlternateContent>
      </w:r>
    </w:p>
    <w:p w14:paraId="2714D395" w14:textId="343FFC9C" w:rsidR="00D11654" w:rsidRPr="00376118" w:rsidRDefault="00D11654" w:rsidP="00EA4B9B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376118">
        <w:rPr>
          <w:rFonts w:ascii="Arial" w:hAnsi="Arial" w:cs="Arial"/>
          <w:b/>
          <w:bCs/>
          <w:sz w:val="40"/>
          <w:szCs w:val="40"/>
        </w:rPr>
        <w:t xml:space="preserve">What is </w:t>
      </w:r>
      <w:r w:rsidR="00626D6E">
        <w:rPr>
          <w:rFonts w:ascii="Arial" w:hAnsi="Arial" w:cs="Arial"/>
          <w:b/>
          <w:bCs/>
          <w:sz w:val="40"/>
          <w:szCs w:val="40"/>
        </w:rPr>
        <w:t>c</w:t>
      </w:r>
      <w:r w:rsidRPr="00376118">
        <w:rPr>
          <w:rFonts w:ascii="Arial" w:hAnsi="Arial" w:cs="Arial"/>
          <w:b/>
          <w:bCs/>
          <w:sz w:val="40"/>
          <w:szCs w:val="40"/>
        </w:rPr>
        <w:t>oronavirus and COVID-19?</w:t>
      </w:r>
      <w:r w:rsidRPr="00376118">
        <w:rPr>
          <w:rFonts w:ascii="Arial" w:hAnsi="Arial" w:cs="Arial"/>
          <w:noProof/>
          <w:sz w:val="40"/>
          <w:szCs w:val="40"/>
          <w:lang w:eastAsia="en-NZ"/>
        </w:rPr>
        <w:t xml:space="preserve"> </w:t>
      </w:r>
    </w:p>
    <w:p w14:paraId="149CCE7C" w14:textId="607F5D18" w:rsidR="00C83BD0" w:rsidRPr="002C7ABC" w:rsidRDefault="00C83BD0" w:rsidP="00EA4B9B">
      <w:pPr>
        <w:pStyle w:val="ListParagraph"/>
        <w:spacing w:after="0" w:line="360" w:lineRule="auto"/>
        <w:ind w:left="3828"/>
        <w:rPr>
          <w:rFonts w:ascii="Arial" w:hAnsi="Arial" w:cs="Arial"/>
          <w:b/>
          <w:bCs/>
          <w:sz w:val="22"/>
          <w:szCs w:val="22"/>
        </w:rPr>
      </w:pPr>
    </w:p>
    <w:p w14:paraId="6505C2E9" w14:textId="0B86527F" w:rsidR="00D11654" w:rsidRDefault="007C0492" w:rsidP="00EA4B9B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</w:t>
      </w:r>
      <w:r w:rsidR="00827C19">
        <w:rPr>
          <w:rFonts w:ascii="Arial" w:hAnsi="Arial" w:cs="Arial"/>
          <w:b/>
          <w:bCs/>
          <w:sz w:val="32"/>
          <w:szCs w:val="32"/>
        </w:rPr>
        <w:t>6</w:t>
      </w:r>
      <w:r w:rsidR="00C83BD0">
        <w:rPr>
          <w:rFonts w:ascii="Arial" w:hAnsi="Arial" w:cs="Arial"/>
          <w:b/>
          <w:bCs/>
          <w:sz w:val="32"/>
          <w:szCs w:val="32"/>
        </w:rPr>
        <w:t xml:space="preserve"> March 2020 update</w:t>
      </w:r>
    </w:p>
    <w:p w14:paraId="4F71C153" w14:textId="707C861B" w:rsidR="001F2EAF" w:rsidRPr="001F2EAF" w:rsidRDefault="001F2EAF" w:rsidP="00EA4B9B">
      <w:pPr>
        <w:pStyle w:val="ListParagraph"/>
        <w:spacing w:after="0" w:line="360" w:lineRule="auto"/>
        <w:ind w:left="3828"/>
        <w:rPr>
          <w:rFonts w:ascii="Arial" w:hAnsi="Arial" w:cs="Arial"/>
          <w:b/>
          <w:bCs/>
          <w:sz w:val="26"/>
          <w:szCs w:val="26"/>
        </w:rPr>
      </w:pPr>
    </w:p>
    <w:p w14:paraId="2B639F31" w14:textId="47353DB1" w:rsidR="00C83BD0" w:rsidRPr="007C0492" w:rsidRDefault="00DA175C" w:rsidP="00EA4B9B">
      <w:pPr>
        <w:pStyle w:val="ListParagraph"/>
        <w:spacing w:after="0" w:line="360" w:lineRule="auto"/>
        <w:ind w:left="3828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0192" behindDoc="0" locked="0" layoutInCell="1" allowOverlap="1" wp14:anchorId="5C425548" wp14:editId="25CFF3C4">
            <wp:simplePos x="0" y="0"/>
            <wp:positionH relativeFrom="column">
              <wp:posOffset>0</wp:posOffset>
            </wp:positionH>
            <wp:positionV relativeFrom="paragraph">
              <wp:posOffset>144357</wp:posOffset>
            </wp:positionV>
            <wp:extent cx="1390650" cy="1390650"/>
            <wp:effectExtent l="0" t="0" r="0" b="0"/>
            <wp:wrapThrough wrapText="bothSides">
              <wp:wrapPolygon edited="0">
                <wp:start x="7989" y="0"/>
                <wp:lineTo x="5326" y="1184"/>
                <wp:lineTo x="1479" y="3847"/>
                <wp:lineTo x="1479" y="5030"/>
                <wp:lineTo x="296" y="7397"/>
                <wp:lineTo x="0" y="9764"/>
                <wp:lineTo x="0" y="11540"/>
                <wp:lineTo x="592" y="15090"/>
                <wp:lineTo x="3847" y="19233"/>
                <wp:lineTo x="8285" y="21304"/>
                <wp:lineTo x="10356" y="21304"/>
                <wp:lineTo x="13315" y="21008"/>
                <wp:lineTo x="17458" y="19233"/>
                <wp:lineTo x="21008" y="14499"/>
                <wp:lineTo x="21304" y="10652"/>
                <wp:lineTo x="21304" y="7693"/>
                <wp:lineTo x="20712" y="6214"/>
                <wp:lineTo x="19529" y="4142"/>
                <wp:lineTo x="15682" y="888"/>
                <wp:lineTo x="13315" y="0"/>
                <wp:lineTo x="7989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onavirus 2, COVID-19, viru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22BF1" w14:textId="6C048828" w:rsidR="00D11654" w:rsidRPr="007C0492" w:rsidRDefault="00D11654" w:rsidP="00EA4B9B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b/>
          <w:bCs/>
          <w:sz w:val="32"/>
          <w:szCs w:val="32"/>
        </w:rPr>
        <w:t>Coronaviruses</w:t>
      </w:r>
      <w:r w:rsidRPr="007C0492">
        <w:rPr>
          <w:rFonts w:ascii="Arial" w:hAnsi="Arial" w:cs="Arial"/>
          <w:sz w:val="32"/>
          <w:szCs w:val="32"/>
        </w:rPr>
        <w:t xml:space="preserve"> are a </w:t>
      </w:r>
      <w:r w:rsidR="00C56959" w:rsidRPr="007C0492">
        <w:rPr>
          <w:rFonts w:ascii="Arial" w:hAnsi="Arial" w:cs="Arial"/>
          <w:sz w:val="32"/>
          <w:szCs w:val="32"/>
        </w:rPr>
        <w:t>big</w:t>
      </w:r>
      <w:r w:rsidRPr="007C0492">
        <w:rPr>
          <w:rFonts w:ascii="Arial" w:hAnsi="Arial" w:cs="Arial"/>
          <w:sz w:val="32"/>
          <w:szCs w:val="32"/>
        </w:rPr>
        <w:t xml:space="preserve"> group of viruses that can make </w:t>
      </w:r>
      <w:r w:rsidR="00C56959" w:rsidRPr="007C0492">
        <w:rPr>
          <w:rFonts w:ascii="Arial" w:hAnsi="Arial" w:cs="Arial"/>
          <w:sz w:val="32"/>
          <w:szCs w:val="32"/>
        </w:rPr>
        <w:t xml:space="preserve">people </w:t>
      </w:r>
      <w:r w:rsidRPr="007C0492">
        <w:rPr>
          <w:rFonts w:ascii="Arial" w:hAnsi="Arial" w:cs="Arial"/>
          <w:sz w:val="32"/>
          <w:szCs w:val="32"/>
        </w:rPr>
        <w:t>and animals sick.</w:t>
      </w:r>
    </w:p>
    <w:p w14:paraId="6B3CA393" w14:textId="6DAC6BA8" w:rsidR="00D11654" w:rsidRPr="007C0492" w:rsidRDefault="00D11654" w:rsidP="00EA4B9B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05C353E" w14:textId="11CB4497" w:rsidR="00D11654" w:rsidRPr="007C0492" w:rsidRDefault="00D11654" w:rsidP="00EA4B9B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C1DE733" wp14:editId="10E7D8BB">
                <wp:simplePos x="0" y="0"/>
                <wp:positionH relativeFrom="column">
                  <wp:posOffset>2032000</wp:posOffset>
                </wp:positionH>
                <wp:positionV relativeFrom="paragraph">
                  <wp:posOffset>184997</wp:posOffset>
                </wp:positionV>
                <wp:extent cx="3683000" cy="897466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897466"/>
                        </a:xfrm>
                        <a:prstGeom prst="rect">
                          <a:avLst/>
                        </a:prstGeom>
                        <a:solidFill>
                          <a:srgbClr val="BFD0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A5D5A" id="Rectangle 14" o:spid="_x0000_s1026" style="position:absolute;margin-left:160pt;margin-top:14.55pt;width:290pt;height:70.6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" fillcolor="#bfd0eb" stroked="f" strokeweight="1pt"/>
            </w:pict>
          </mc:Fallback>
        </mc:AlternateContent>
      </w:r>
    </w:p>
    <w:p w14:paraId="3C73424C" w14:textId="3E131C7D" w:rsidR="00D11654" w:rsidRPr="007C0492" w:rsidRDefault="00C270DF" w:rsidP="00EA4B9B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noProof/>
          <w:color w:val="313131"/>
          <w:sz w:val="32"/>
          <w:szCs w:val="32"/>
          <w:lang w:eastAsia="en-NZ"/>
        </w:rPr>
        <w:drawing>
          <wp:anchor distT="0" distB="0" distL="114300" distR="114300" simplePos="0" relativeHeight="252041216" behindDoc="0" locked="0" layoutInCell="1" allowOverlap="1" wp14:anchorId="29207D36" wp14:editId="3DCDA29B">
            <wp:simplePos x="0" y="0"/>
            <wp:positionH relativeFrom="column">
              <wp:posOffset>0</wp:posOffset>
            </wp:positionH>
            <wp:positionV relativeFrom="paragraph">
              <wp:posOffset>61807</wp:posOffset>
            </wp:positionV>
            <wp:extent cx="1238250" cy="1238250"/>
            <wp:effectExtent l="0" t="0" r="0" b="0"/>
            <wp:wrapThrough wrapText="bothSides">
              <wp:wrapPolygon edited="0">
                <wp:start x="9305" y="0"/>
                <wp:lineTo x="0" y="5317"/>
                <wp:lineTo x="0" y="8972"/>
                <wp:lineTo x="2658" y="10966"/>
                <wp:lineTo x="332" y="10966"/>
                <wp:lineTo x="0" y="14954"/>
                <wp:lineTo x="332" y="16615"/>
                <wp:lineTo x="9305" y="21268"/>
                <wp:lineTo x="9637" y="21268"/>
                <wp:lineTo x="10966" y="21268"/>
                <wp:lineTo x="11963" y="21268"/>
                <wp:lineTo x="20935" y="16615"/>
                <wp:lineTo x="21268" y="14954"/>
                <wp:lineTo x="21268" y="5317"/>
                <wp:lineTo x="12295" y="0"/>
                <wp:lineTo x="9305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onavirus 1, COVID-19, vir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54" w:rsidRPr="007C0492">
        <w:rPr>
          <w:rFonts w:ascii="Arial" w:hAnsi="Arial" w:cs="Arial"/>
          <w:sz w:val="32"/>
          <w:szCs w:val="32"/>
        </w:rPr>
        <w:t xml:space="preserve">A </w:t>
      </w:r>
      <w:r w:rsidR="00D11654" w:rsidRPr="007C0492">
        <w:rPr>
          <w:rFonts w:ascii="Arial" w:hAnsi="Arial" w:cs="Arial"/>
          <w:b/>
          <w:bCs/>
          <w:sz w:val="32"/>
          <w:szCs w:val="32"/>
        </w:rPr>
        <w:t>virus</w:t>
      </w:r>
      <w:r w:rsidR="00D11654" w:rsidRPr="007C0492">
        <w:rPr>
          <w:rFonts w:ascii="Arial" w:hAnsi="Arial" w:cs="Arial"/>
          <w:sz w:val="32"/>
          <w:szCs w:val="32"/>
        </w:rPr>
        <w:t xml:space="preserve"> is something that can make people sick.</w:t>
      </w:r>
    </w:p>
    <w:p w14:paraId="2CC32EFC" w14:textId="03404B06" w:rsidR="00D11654" w:rsidRPr="007C0492" w:rsidRDefault="00D11654" w:rsidP="007C0492">
      <w:pPr>
        <w:pStyle w:val="NormalWeb"/>
        <w:spacing w:before="0" w:beforeAutospacing="0" w:after="0" w:afterAutospacing="0" w:line="360" w:lineRule="auto"/>
        <w:ind w:left="3402"/>
        <w:rPr>
          <w:rFonts w:ascii="Arial" w:hAnsi="Arial" w:cs="Arial"/>
          <w:color w:val="313131"/>
          <w:sz w:val="32"/>
          <w:szCs w:val="32"/>
        </w:rPr>
      </w:pPr>
    </w:p>
    <w:p w14:paraId="56EE3710" w14:textId="4C830890" w:rsidR="00D11654" w:rsidRPr="007C0492" w:rsidRDefault="00D11654" w:rsidP="007C0492">
      <w:pPr>
        <w:pStyle w:val="NormalWeb"/>
        <w:spacing w:before="0" w:beforeAutospacing="0" w:after="0" w:afterAutospacing="0" w:line="360" w:lineRule="auto"/>
        <w:ind w:left="3402"/>
        <w:rPr>
          <w:rFonts w:ascii="Arial" w:hAnsi="Arial" w:cs="Arial"/>
          <w:color w:val="313131"/>
          <w:sz w:val="32"/>
          <w:szCs w:val="32"/>
        </w:rPr>
      </w:pPr>
    </w:p>
    <w:p w14:paraId="0BC33F86" w14:textId="2B26818C" w:rsidR="00D11654" w:rsidRPr="007C0492" w:rsidRDefault="00D11654" w:rsidP="00EA4B9B">
      <w:pPr>
        <w:pStyle w:val="NormalWeb"/>
        <w:spacing w:before="0" w:beforeAutospacing="0" w:after="0" w:afterAutospacing="0" w:line="360" w:lineRule="auto"/>
        <w:ind w:left="3402"/>
        <w:rPr>
          <w:rFonts w:ascii="Arial" w:hAnsi="Arial" w:cs="Arial"/>
          <w:color w:val="313131"/>
          <w:sz w:val="32"/>
          <w:szCs w:val="32"/>
        </w:rPr>
      </w:pPr>
      <w:r w:rsidRPr="007C0492">
        <w:rPr>
          <w:rFonts w:ascii="Arial" w:hAnsi="Arial" w:cs="Arial"/>
          <w:color w:val="313131"/>
          <w:sz w:val="32"/>
          <w:szCs w:val="32"/>
        </w:rPr>
        <w:t xml:space="preserve">1 type of Coronavirus </w:t>
      </w:r>
      <w:r w:rsidR="00F468B6" w:rsidRPr="007C0492">
        <w:rPr>
          <w:rFonts w:ascii="Arial" w:hAnsi="Arial" w:cs="Arial"/>
          <w:color w:val="313131"/>
          <w:sz w:val="32"/>
          <w:szCs w:val="32"/>
        </w:rPr>
        <w:t xml:space="preserve">that </w:t>
      </w:r>
      <w:r w:rsidRPr="007C0492">
        <w:rPr>
          <w:rFonts w:ascii="Arial" w:hAnsi="Arial" w:cs="Arial"/>
          <w:color w:val="313131"/>
          <w:sz w:val="32"/>
          <w:szCs w:val="32"/>
        </w:rPr>
        <w:t xml:space="preserve">can </w:t>
      </w:r>
      <w:r w:rsidR="00C56959" w:rsidRPr="007C0492">
        <w:rPr>
          <w:rFonts w:ascii="Arial" w:hAnsi="Arial" w:cs="Arial"/>
          <w:color w:val="313131"/>
          <w:sz w:val="32"/>
          <w:szCs w:val="32"/>
        </w:rPr>
        <w:t xml:space="preserve">make people to sick </w:t>
      </w:r>
      <w:r w:rsidR="001D31F2" w:rsidRPr="007C0492">
        <w:rPr>
          <w:rFonts w:ascii="Arial" w:hAnsi="Arial" w:cs="Arial"/>
          <w:color w:val="313131"/>
          <w:sz w:val="32"/>
          <w:szCs w:val="32"/>
        </w:rPr>
        <w:t>is</w:t>
      </w:r>
      <w:r w:rsidRPr="007C0492">
        <w:rPr>
          <w:rFonts w:ascii="Arial" w:hAnsi="Arial" w:cs="Arial"/>
          <w:color w:val="313131"/>
          <w:sz w:val="32"/>
          <w:szCs w:val="32"/>
        </w:rPr>
        <w:t xml:space="preserve"> called </w:t>
      </w:r>
      <w:r w:rsidRPr="007C0492">
        <w:rPr>
          <w:rFonts w:ascii="Arial" w:hAnsi="Arial" w:cs="Arial"/>
          <w:b/>
          <w:bCs/>
          <w:color w:val="313131"/>
          <w:sz w:val="32"/>
          <w:szCs w:val="32"/>
        </w:rPr>
        <w:t>COVID-19</w:t>
      </w:r>
      <w:r w:rsidRPr="007C0492">
        <w:rPr>
          <w:rFonts w:ascii="Arial" w:hAnsi="Arial" w:cs="Arial"/>
          <w:color w:val="313131"/>
          <w:sz w:val="32"/>
          <w:szCs w:val="32"/>
        </w:rPr>
        <w:t xml:space="preserve">.  </w:t>
      </w:r>
    </w:p>
    <w:p w14:paraId="5C68C1EF" w14:textId="7F448F9A" w:rsidR="00D11654" w:rsidRPr="007C0492" w:rsidRDefault="00A054C3" w:rsidP="007C0492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165120" behindDoc="0" locked="0" layoutInCell="1" allowOverlap="1" wp14:anchorId="773E66B4" wp14:editId="14E3E0D0">
            <wp:simplePos x="0" y="0"/>
            <wp:positionH relativeFrom="column">
              <wp:posOffset>-65405</wp:posOffset>
            </wp:positionH>
            <wp:positionV relativeFrom="paragraph">
              <wp:posOffset>60325</wp:posOffset>
            </wp:positionV>
            <wp:extent cx="1456267" cy="1456267"/>
            <wp:effectExtent l="0" t="0" r="0" b="0"/>
            <wp:wrapThrough wrapText="bothSides">
              <wp:wrapPolygon edited="0">
                <wp:start x="9608" y="565"/>
                <wp:lineTo x="9043" y="2261"/>
                <wp:lineTo x="7630" y="5652"/>
                <wp:lineTo x="5652" y="7348"/>
                <wp:lineTo x="4804" y="8761"/>
                <wp:lineTo x="5087" y="10174"/>
                <wp:lineTo x="3109" y="11587"/>
                <wp:lineTo x="565" y="14130"/>
                <wp:lineTo x="0" y="17239"/>
                <wp:lineTo x="0" y="18652"/>
                <wp:lineTo x="21195" y="18652"/>
                <wp:lineTo x="20912" y="14695"/>
                <wp:lineTo x="19782" y="13282"/>
                <wp:lineTo x="16673" y="10174"/>
                <wp:lineTo x="16956" y="8761"/>
                <wp:lineTo x="15826" y="7065"/>
                <wp:lineTo x="13565" y="5652"/>
                <wp:lineTo x="11869" y="565"/>
                <wp:lineTo x="9608" y="565"/>
              </wp:wrapPolygon>
            </wp:wrapThrough>
            <wp:docPr id="1465" name="Picture 1465" descr="Germs Sp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Germs Spread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7" cy="1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4C7E4" w14:textId="16B4F2D8" w:rsidR="00D11654" w:rsidRPr="007C0492" w:rsidRDefault="00D11654" w:rsidP="00EA4B9B">
      <w:pPr>
        <w:pStyle w:val="ListParagraph"/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</w:p>
    <w:p w14:paraId="4CEFFE7D" w14:textId="2B8F972A" w:rsidR="008F7419" w:rsidRDefault="00D11654" w:rsidP="00261205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sz w:val="32"/>
          <w:szCs w:val="32"/>
        </w:rPr>
        <w:t>COVID-19 can</w:t>
      </w:r>
      <w:r w:rsidR="00261205" w:rsidRPr="007C0492">
        <w:rPr>
          <w:rFonts w:ascii="Arial" w:hAnsi="Arial" w:cs="Arial"/>
          <w:sz w:val="32"/>
          <w:szCs w:val="32"/>
        </w:rPr>
        <w:t xml:space="preserve"> </w:t>
      </w:r>
      <w:r w:rsidRPr="007C0492">
        <w:rPr>
          <w:rFonts w:ascii="Arial" w:hAnsi="Arial" w:cs="Arial"/>
          <w:sz w:val="32"/>
          <w:szCs w:val="32"/>
        </w:rPr>
        <w:t>pass from person to person</w:t>
      </w:r>
      <w:r w:rsidR="00261205" w:rsidRPr="007C0492">
        <w:rPr>
          <w:rFonts w:ascii="Arial" w:hAnsi="Arial" w:cs="Arial"/>
          <w:sz w:val="32"/>
          <w:szCs w:val="32"/>
        </w:rPr>
        <w:t>.</w:t>
      </w:r>
      <w:r w:rsidR="00C56959" w:rsidRPr="00261205">
        <w:rPr>
          <w:rFonts w:ascii="Arial" w:hAnsi="Arial" w:cs="Arial"/>
          <w:sz w:val="32"/>
          <w:szCs w:val="32"/>
        </w:rPr>
        <w:t xml:space="preserve"> </w:t>
      </w:r>
    </w:p>
    <w:p w14:paraId="3DB92266" w14:textId="77777777" w:rsidR="008F7419" w:rsidRDefault="008F741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2AF60E0" w14:textId="6E688F5C" w:rsidR="00D11654" w:rsidRPr="00261205" w:rsidRDefault="00AE7AFA" w:rsidP="007B17F3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bookmarkStart w:id="1" w:name="_Hlk35119156"/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27232" behindDoc="0" locked="0" layoutInCell="1" allowOverlap="1" wp14:anchorId="6D54C2A1" wp14:editId="37237052">
            <wp:simplePos x="0" y="0"/>
            <wp:positionH relativeFrom="column">
              <wp:posOffset>-163195</wp:posOffset>
            </wp:positionH>
            <wp:positionV relativeFrom="paragraph">
              <wp:posOffset>371263</wp:posOffset>
            </wp:positionV>
            <wp:extent cx="1828804" cy="1828804"/>
            <wp:effectExtent l="0" t="0" r="0" b="0"/>
            <wp:wrapThrough wrapText="bothSides">
              <wp:wrapPolygon edited="0">
                <wp:start x="10800" y="225"/>
                <wp:lineTo x="9675" y="1125"/>
                <wp:lineTo x="3825" y="4275"/>
                <wp:lineTo x="3150" y="7875"/>
                <wp:lineTo x="3150" y="11475"/>
                <wp:lineTo x="450" y="15075"/>
                <wp:lineTo x="225" y="15975"/>
                <wp:lineTo x="0" y="19125"/>
                <wp:lineTo x="21375" y="19125"/>
                <wp:lineTo x="21375" y="18675"/>
                <wp:lineTo x="20475" y="15075"/>
                <wp:lineTo x="20925" y="11475"/>
                <wp:lineTo x="20925" y="9900"/>
                <wp:lineTo x="19575" y="7875"/>
                <wp:lineTo x="13950" y="4275"/>
                <wp:lineTo x="14175" y="3375"/>
                <wp:lineTo x="12825" y="1125"/>
                <wp:lineTo x="11925" y="225"/>
                <wp:lineTo x="10800" y="225"/>
              </wp:wrapPolygon>
            </wp:wrapThrough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Coronavirus Symptoms COVID-1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54" w:rsidRPr="00261205">
        <w:rPr>
          <w:rFonts w:ascii="Arial" w:hAnsi="Arial" w:cs="Arial"/>
          <w:sz w:val="32"/>
          <w:szCs w:val="32"/>
        </w:rPr>
        <w:t xml:space="preserve">People with COVID-19 may:  </w:t>
      </w:r>
    </w:p>
    <w:p w14:paraId="0D243590" w14:textId="12690922" w:rsidR="00D11654" w:rsidRPr="007B4027" w:rsidRDefault="00D11654" w:rsidP="007B17F3">
      <w:pPr>
        <w:spacing w:after="0" w:line="360" w:lineRule="auto"/>
        <w:ind w:left="3402"/>
        <w:rPr>
          <w:rFonts w:ascii="Arial" w:hAnsi="Arial" w:cs="Arial"/>
          <w:sz w:val="24"/>
          <w:szCs w:val="24"/>
        </w:rPr>
      </w:pPr>
    </w:p>
    <w:p w14:paraId="10F9E3D7" w14:textId="206C1B85" w:rsidR="00F5580C" w:rsidRDefault="00D11654" w:rsidP="007B17F3">
      <w:pPr>
        <w:pStyle w:val="ListParagraph"/>
        <w:numPr>
          <w:ilvl w:val="0"/>
          <w:numId w:val="2"/>
        </w:numPr>
        <w:spacing w:after="0" w:line="360" w:lineRule="auto"/>
        <w:ind w:left="3762" w:firstLine="0"/>
        <w:rPr>
          <w:rFonts w:ascii="Arial" w:hAnsi="Arial" w:cs="Arial"/>
          <w:sz w:val="32"/>
          <w:szCs w:val="32"/>
        </w:rPr>
      </w:pPr>
      <w:r w:rsidRPr="00BE3399">
        <w:rPr>
          <w:rFonts w:ascii="Arial" w:hAnsi="Arial" w:cs="Arial"/>
          <w:sz w:val="32"/>
          <w:szCs w:val="32"/>
        </w:rPr>
        <w:t>have a cough</w:t>
      </w:r>
    </w:p>
    <w:p w14:paraId="0AED866A" w14:textId="7194A41B" w:rsidR="00261205" w:rsidRPr="00AE7AFA" w:rsidRDefault="00261205" w:rsidP="007B17F3">
      <w:pPr>
        <w:pStyle w:val="ListParagraph"/>
        <w:spacing w:after="0" w:line="360" w:lineRule="auto"/>
        <w:ind w:left="3762"/>
        <w:rPr>
          <w:rFonts w:ascii="Arial" w:hAnsi="Arial" w:cs="Arial"/>
          <w:sz w:val="24"/>
          <w:szCs w:val="24"/>
        </w:rPr>
      </w:pPr>
    </w:p>
    <w:p w14:paraId="1213BA8D" w14:textId="77777777" w:rsidR="00A02B14" w:rsidRDefault="00D11654" w:rsidP="007B17F3">
      <w:pPr>
        <w:pStyle w:val="ListParagraph"/>
        <w:numPr>
          <w:ilvl w:val="0"/>
          <w:numId w:val="2"/>
        </w:numPr>
        <w:spacing w:after="0" w:line="360" w:lineRule="auto"/>
        <w:ind w:left="3762" w:firstLine="0"/>
        <w:rPr>
          <w:rFonts w:ascii="Arial" w:hAnsi="Arial" w:cs="Arial"/>
          <w:sz w:val="32"/>
          <w:szCs w:val="32"/>
        </w:rPr>
      </w:pPr>
      <w:r w:rsidRPr="00F5580C">
        <w:rPr>
          <w:rFonts w:ascii="Arial" w:hAnsi="Arial" w:cs="Arial"/>
          <w:sz w:val="32"/>
          <w:szCs w:val="32"/>
        </w:rPr>
        <w:t>have a fever</w:t>
      </w:r>
      <w:r w:rsidR="001D31F2">
        <w:rPr>
          <w:rFonts w:ascii="Arial" w:hAnsi="Arial" w:cs="Arial"/>
          <w:sz w:val="32"/>
          <w:szCs w:val="32"/>
        </w:rPr>
        <w:t xml:space="preserve"> </w:t>
      </w:r>
      <w:r w:rsidR="00A02B14">
        <w:rPr>
          <w:rFonts w:ascii="Arial" w:hAnsi="Arial" w:cs="Arial"/>
          <w:sz w:val="32"/>
          <w:szCs w:val="32"/>
        </w:rPr>
        <w:t xml:space="preserve">- this is when you </w:t>
      </w:r>
    </w:p>
    <w:p w14:paraId="4BD42113" w14:textId="103C6C18" w:rsidR="00D11654" w:rsidRPr="00F5580C" w:rsidRDefault="00A02B14" w:rsidP="007B4027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get really hot</w:t>
      </w:r>
    </w:p>
    <w:p w14:paraId="1F6671F8" w14:textId="5BCEDAB9" w:rsidR="00261205" w:rsidRPr="00AE7AFA" w:rsidRDefault="00261205" w:rsidP="00C270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A2272F7" w14:textId="72CFFCE6" w:rsidR="00D11654" w:rsidRDefault="00D11654" w:rsidP="007B17F3">
      <w:pPr>
        <w:pStyle w:val="ListParagraph"/>
        <w:numPr>
          <w:ilvl w:val="0"/>
          <w:numId w:val="2"/>
        </w:numPr>
        <w:spacing w:after="0" w:line="360" w:lineRule="auto"/>
        <w:ind w:left="3762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 it</w:t>
      </w:r>
      <w:r w:rsidRPr="00BE3399">
        <w:rPr>
          <w:rFonts w:ascii="Arial" w:hAnsi="Arial" w:cs="Arial"/>
          <w:sz w:val="32"/>
          <w:szCs w:val="32"/>
        </w:rPr>
        <w:t xml:space="preserve"> hard to breathe</w:t>
      </w:r>
      <w:r w:rsidR="008170FC">
        <w:rPr>
          <w:rFonts w:ascii="Arial" w:hAnsi="Arial" w:cs="Arial"/>
          <w:sz w:val="32"/>
          <w:szCs w:val="32"/>
        </w:rPr>
        <w:t>.</w:t>
      </w:r>
    </w:p>
    <w:bookmarkEnd w:id="1"/>
    <w:p w14:paraId="40440E3A" w14:textId="4D697BD9" w:rsidR="00D23973" w:rsidRDefault="00D23973" w:rsidP="007B17F3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1024" behindDoc="0" locked="0" layoutInCell="1" allowOverlap="1" wp14:anchorId="51743627" wp14:editId="4300F62C">
            <wp:simplePos x="0" y="0"/>
            <wp:positionH relativeFrom="column">
              <wp:posOffset>-101600</wp:posOffset>
            </wp:positionH>
            <wp:positionV relativeFrom="paragraph">
              <wp:posOffset>316230</wp:posOffset>
            </wp:positionV>
            <wp:extent cx="1438910" cy="1438910"/>
            <wp:effectExtent l="0" t="0" r="0" b="8890"/>
            <wp:wrapThrough wrapText="bothSides">
              <wp:wrapPolygon edited="0">
                <wp:start x="10867" y="0"/>
                <wp:lineTo x="9151" y="858"/>
                <wp:lineTo x="6863" y="3432"/>
                <wp:lineTo x="6863" y="4575"/>
                <wp:lineTo x="3146" y="9151"/>
                <wp:lineTo x="2002" y="11153"/>
                <wp:lineTo x="1144" y="13154"/>
                <wp:lineTo x="858" y="16300"/>
                <wp:lineTo x="858" y="18302"/>
                <wp:lineTo x="4004" y="21447"/>
                <wp:lineTo x="4289" y="21447"/>
                <wp:lineTo x="14870" y="21447"/>
                <wp:lineTo x="14012" y="18302"/>
                <wp:lineTo x="15728" y="18302"/>
                <wp:lineTo x="20876" y="14870"/>
                <wp:lineTo x="21162" y="13440"/>
                <wp:lineTo x="19732" y="11439"/>
                <wp:lineTo x="17730" y="9151"/>
                <wp:lineTo x="15442" y="4575"/>
                <wp:lineTo x="15728" y="3432"/>
                <wp:lineTo x="14870" y="2288"/>
                <wp:lineTo x="12011" y="0"/>
                <wp:lineTo x="10867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ick unwell heal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7A9EE" w14:textId="0E5C38D4" w:rsidR="00D23973" w:rsidRDefault="00D23973" w:rsidP="007B17F3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26C8C4E" w14:textId="11BA7E37" w:rsidR="00840C38" w:rsidRDefault="00D81203" w:rsidP="007B17F3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 important to know that people who get a cold or flu may also have these things.</w:t>
      </w:r>
    </w:p>
    <w:p w14:paraId="2144353E" w14:textId="7C8C65F6" w:rsidR="00840C38" w:rsidRPr="00D81203" w:rsidRDefault="00840C38" w:rsidP="00D81203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DF306BD" w14:textId="313085F4" w:rsidR="00D23973" w:rsidRDefault="00D23973" w:rsidP="007B17F3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5616" behindDoc="0" locked="0" layoutInCell="1" allowOverlap="1" wp14:anchorId="58C937D3" wp14:editId="16F0CE41">
            <wp:simplePos x="0" y="0"/>
            <wp:positionH relativeFrom="column">
              <wp:posOffset>-99060</wp:posOffset>
            </wp:positionH>
            <wp:positionV relativeFrom="paragraph">
              <wp:posOffset>196427</wp:posOffset>
            </wp:positionV>
            <wp:extent cx="962025" cy="1167765"/>
            <wp:effectExtent l="0" t="0" r="9525" b="0"/>
            <wp:wrapThrough wrapText="bothSides">
              <wp:wrapPolygon edited="0">
                <wp:start x="0" y="0"/>
                <wp:lineTo x="0" y="21142"/>
                <wp:lineTo x="21386" y="21142"/>
                <wp:lineTo x="21386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e_woman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2" w:name="_Hlk35119551"/>
    <w:p w14:paraId="376F90AB" w14:textId="4E1C8DBD" w:rsidR="00376118" w:rsidRDefault="00376118" w:rsidP="007B17F3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0F37757" wp14:editId="2F25460B">
                <wp:simplePos x="0" y="0"/>
                <wp:positionH relativeFrom="column">
                  <wp:posOffset>1148080</wp:posOffset>
                </wp:positionH>
                <wp:positionV relativeFrom="paragraph">
                  <wp:posOffset>361315</wp:posOffset>
                </wp:positionV>
                <wp:extent cx="595842" cy="1083734"/>
                <wp:effectExtent l="19050" t="0" r="13970" b="21590"/>
                <wp:wrapNone/>
                <wp:docPr id="1349" name="Arrow: Curved Left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42" cy="108373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3A1CE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1349" o:spid="_x0000_s1026" type="#_x0000_t103" style="position:absolute;margin-left:90.4pt;margin-top:28.45pt;width:46.9pt;height:85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" adj="15662,20115,5400" fillcolor="#4472c4 [3204]" strokecolor="#1f3763 [1604]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>Some people with COVID-19 may not get sick.</w:t>
      </w:r>
    </w:p>
    <w:p w14:paraId="4E0DB0DC" w14:textId="3F2E22FE" w:rsidR="00376118" w:rsidRDefault="00376118" w:rsidP="00376118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E46BF5C" w14:textId="63ECA5E6" w:rsidR="00376118" w:rsidRDefault="008F7419" w:rsidP="00376118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56576" behindDoc="0" locked="0" layoutInCell="1" allowOverlap="1" wp14:anchorId="08A562EB" wp14:editId="43FCD0D7">
            <wp:simplePos x="0" y="0"/>
            <wp:positionH relativeFrom="column">
              <wp:posOffset>-99272</wp:posOffset>
            </wp:positionH>
            <wp:positionV relativeFrom="paragraph">
              <wp:posOffset>117475</wp:posOffset>
            </wp:positionV>
            <wp:extent cx="1151255" cy="1151255"/>
            <wp:effectExtent l="0" t="0" r="0" b="0"/>
            <wp:wrapThrough wrapText="bothSides">
              <wp:wrapPolygon edited="0">
                <wp:start x="7148" y="0"/>
                <wp:lineTo x="5361" y="1787"/>
                <wp:lineTo x="3217" y="4646"/>
                <wp:lineTo x="3217" y="6076"/>
                <wp:lineTo x="3574" y="11795"/>
                <wp:lineTo x="1430" y="14297"/>
                <wp:lineTo x="1072" y="21088"/>
                <wp:lineTo x="18228" y="21088"/>
                <wp:lineTo x="15726" y="11795"/>
                <wp:lineTo x="17871" y="7148"/>
                <wp:lineTo x="18228" y="5719"/>
                <wp:lineTo x="12510" y="0"/>
                <wp:lineTo x="7148" y="0"/>
              </wp:wrapPolygon>
            </wp:wrapThrough>
            <wp:docPr id="22" name="Picture 22" descr="Cough wom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ough woma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82BA6" w14:textId="53B3F176" w:rsidR="00376118" w:rsidRDefault="00376118" w:rsidP="00376118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But they can still pass the virus to another person.</w:t>
      </w:r>
    </w:p>
    <w:p w14:paraId="39430CF1" w14:textId="77777777" w:rsidR="00C270DF" w:rsidRDefault="00C270DF" w:rsidP="00376118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bookmarkEnd w:id="2"/>
    <w:p w14:paraId="4F1F69A1" w14:textId="77777777" w:rsidR="00376118" w:rsidRDefault="00376118" w:rsidP="00376118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EEE1B24" w14:textId="6F56DA0B" w:rsidR="00D23973" w:rsidRDefault="007B5FF0" w:rsidP="00EA4B9B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1694AE7C" wp14:editId="4811DD9B">
                <wp:simplePos x="0" y="0"/>
                <wp:positionH relativeFrom="column">
                  <wp:posOffset>-305435</wp:posOffset>
                </wp:positionH>
                <wp:positionV relativeFrom="paragraph">
                  <wp:posOffset>18203</wp:posOffset>
                </wp:positionV>
                <wp:extent cx="1828800" cy="1015365"/>
                <wp:effectExtent l="0" t="0" r="1905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5365"/>
                          <a:chOff x="0" y="0"/>
                          <a:chExt cx="1828800" cy="1015365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" t="51145" r="5686" b="5017"/>
                          <a:stretch/>
                        </pic:blipFill>
                        <pic:spPr bwMode="auto">
                          <a:xfrm>
                            <a:off x="0" y="0"/>
                            <a:ext cx="1828800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" name="Rectangle: Rounded Corners 114"/>
                        <wps:cNvSpPr/>
                        <wps:spPr>
                          <a:xfrm>
                            <a:off x="118533" y="0"/>
                            <a:ext cx="1710267" cy="457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B529A" id="Group 112" o:spid="_x0000_s1026" style="position:absolute;margin-left:-24.05pt;margin-top:1.45pt;width:2in;height:79.95pt;z-index:252016640" coordsize="18288,10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style="position:absolute;width:18288;height:10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">
                  <v:imagedata r:id="rId20" o:title="" croptop="33518f" cropbottom="3288f" cropleft="3762f" cropright="3726f"/>
                </v:shape>
                <v:roundrect id="Rectangle: Rounded Corners 114" o:spid="_x0000_s1028" style="position:absolute;left:1185;width:17103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  <w:r w:rsidR="00376118" w:rsidRPr="0018174F">
        <w:rPr>
          <w:rFonts w:ascii="Arial" w:hAnsi="Arial" w:cs="Arial"/>
          <w:sz w:val="32"/>
          <w:szCs w:val="32"/>
        </w:rPr>
        <w:t xml:space="preserve">It can take up to 14 days from the time </w:t>
      </w:r>
      <w:r w:rsidR="00376118">
        <w:rPr>
          <w:rFonts w:ascii="Arial" w:hAnsi="Arial" w:cs="Arial"/>
          <w:sz w:val="32"/>
          <w:szCs w:val="32"/>
        </w:rPr>
        <w:t>a</w:t>
      </w:r>
      <w:r w:rsidR="00376118" w:rsidRPr="0018174F">
        <w:rPr>
          <w:rFonts w:ascii="Arial" w:hAnsi="Arial" w:cs="Arial"/>
          <w:sz w:val="32"/>
          <w:szCs w:val="32"/>
        </w:rPr>
        <w:t xml:space="preserve"> person has been around someone with</w:t>
      </w:r>
      <w:r w:rsidR="00376118">
        <w:rPr>
          <w:rFonts w:ascii="Arial" w:hAnsi="Arial" w:cs="Arial"/>
          <w:sz w:val="32"/>
          <w:szCs w:val="32"/>
        </w:rPr>
        <w:t xml:space="preserve"> </w:t>
      </w:r>
      <w:r w:rsidR="00376118" w:rsidRPr="0018174F">
        <w:rPr>
          <w:rFonts w:ascii="Arial" w:hAnsi="Arial" w:cs="Arial"/>
          <w:sz w:val="32"/>
          <w:szCs w:val="32"/>
        </w:rPr>
        <w:t>COVID-19</w:t>
      </w:r>
      <w:r w:rsidR="00376118">
        <w:rPr>
          <w:rFonts w:ascii="Arial" w:hAnsi="Arial" w:cs="Arial"/>
          <w:sz w:val="32"/>
          <w:szCs w:val="32"/>
        </w:rPr>
        <w:t xml:space="preserve"> </w:t>
      </w:r>
      <w:r w:rsidR="00376118" w:rsidRPr="0018174F">
        <w:rPr>
          <w:rFonts w:ascii="Arial" w:hAnsi="Arial" w:cs="Arial"/>
          <w:sz w:val="32"/>
          <w:szCs w:val="32"/>
        </w:rPr>
        <w:t xml:space="preserve">to when they </w:t>
      </w:r>
      <w:r w:rsidR="00376118">
        <w:rPr>
          <w:rFonts w:ascii="Arial" w:hAnsi="Arial" w:cs="Arial"/>
          <w:sz w:val="32"/>
          <w:szCs w:val="32"/>
        </w:rPr>
        <w:t>get sick</w:t>
      </w:r>
      <w:r w:rsidR="007B17F3">
        <w:rPr>
          <w:rFonts w:ascii="Arial" w:hAnsi="Arial" w:cs="Arial"/>
          <w:sz w:val="32"/>
          <w:szCs w:val="32"/>
        </w:rPr>
        <w:t>.</w:t>
      </w:r>
    </w:p>
    <w:p w14:paraId="77665336" w14:textId="3B17974C" w:rsidR="00D23973" w:rsidRDefault="0039511D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3975D137" wp14:editId="1C8BF555">
                <wp:simplePos x="0" y="0"/>
                <wp:positionH relativeFrom="column">
                  <wp:posOffset>236855</wp:posOffset>
                </wp:positionH>
                <wp:positionV relativeFrom="paragraph">
                  <wp:posOffset>1905</wp:posOffset>
                </wp:positionV>
                <wp:extent cx="990449" cy="858055"/>
                <wp:effectExtent l="19050" t="133350" r="38735" b="3746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49" cy="858055"/>
                          <a:chOff x="0" y="0"/>
                          <a:chExt cx="1343230" cy="1201379"/>
                        </a:xfrm>
                      </wpg:grpSpPr>
                      <wps:wsp>
                        <wps:cNvPr id="27" name="Speech Bubble: Oval 27"/>
                        <wps:cNvSpPr/>
                        <wps:spPr>
                          <a:xfrm rot="10800000">
                            <a:off x="438150" y="0"/>
                            <a:ext cx="352630" cy="458429"/>
                          </a:xfrm>
                          <a:prstGeom prst="wedgeEllipseCallout">
                            <a:avLst>
                              <a:gd name="adj1" fmla="val 1328"/>
                              <a:gd name="adj2" fmla="val 8058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F2C52F" w14:textId="77777777" w:rsidR="0039511D" w:rsidRDefault="0039511D" w:rsidP="003951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peech Bubble: Oval 28"/>
                        <wps:cNvSpPr/>
                        <wps:spPr>
                          <a:xfrm rot="10800000">
                            <a:off x="0" y="400050"/>
                            <a:ext cx="352630" cy="458429"/>
                          </a:xfrm>
                          <a:prstGeom prst="wedgeEllipseCallout">
                            <a:avLst>
                              <a:gd name="adj1" fmla="val 1328"/>
                              <a:gd name="adj2" fmla="val 8058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8D93B6" w14:textId="77777777" w:rsidR="0039511D" w:rsidRDefault="0039511D" w:rsidP="003951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peech Bubble: Oval 29"/>
                        <wps:cNvSpPr/>
                        <wps:spPr>
                          <a:xfrm rot="10800000">
                            <a:off x="552450" y="742950"/>
                            <a:ext cx="352630" cy="458429"/>
                          </a:xfrm>
                          <a:prstGeom prst="wedgeEllipseCallout">
                            <a:avLst>
                              <a:gd name="adj1" fmla="val 1328"/>
                              <a:gd name="adj2" fmla="val 8058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EDC573" w14:textId="77777777" w:rsidR="0039511D" w:rsidRDefault="0039511D" w:rsidP="003951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peech Bubble: Oval 30"/>
                        <wps:cNvSpPr/>
                        <wps:spPr>
                          <a:xfrm rot="10800000">
                            <a:off x="990600" y="400050"/>
                            <a:ext cx="352630" cy="458429"/>
                          </a:xfrm>
                          <a:prstGeom prst="wedgeEllipseCallout">
                            <a:avLst>
                              <a:gd name="adj1" fmla="val 1328"/>
                              <a:gd name="adj2" fmla="val 8058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9BC983" w14:textId="77777777" w:rsidR="0039511D" w:rsidRDefault="0039511D" w:rsidP="003951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5D137" id="Group 31" o:spid="_x0000_s1026" style="position:absolute;left:0;text-align:left;margin-left:18.65pt;margin-top:.15pt;width:78pt;height:67.55pt;z-index:252177408;mso-width-relative:margin;mso-height-relative:margin" coordsize="13432,1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27" o:spid="_x0000_s1027" type="#_x0000_t63" style="position:absolute;left:4381;width:3526;height:45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" adj="11087,28205" fillcolor="#4472c4 [3204]" strokecolor="#1f3763 [1604]" strokeweight="1pt">
                  <v:textbox>
                    <w:txbxContent>
                      <w:p w14:paraId="36F2C52F" w14:textId="77777777" w:rsidR="0039511D" w:rsidRDefault="0039511D" w:rsidP="0039511D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Oval 28" o:spid="_x0000_s1028" type="#_x0000_t63" style="position:absolute;top:4000;width:3526;height:45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" adj="11087,28205" fillcolor="#4472c4 [3204]" strokecolor="#1f3763 [1604]" strokeweight="1pt">
                  <v:textbox>
                    <w:txbxContent>
                      <w:p w14:paraId="728D93B6" w14:textId="77777777" w:rsidR="0039511D" w:rsidRDefault="0039511D" w:rsidP="0039511D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Oval 29" o:spid="_x0000_s1029" type="#_x0000_t63" style="position:absolute;left:5524;top:7429;width:3526;height:45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" adj="11087,28205" fillcolor="#4472c4 [3204]" strokecolor="#1f3763 [1604]" strokeweight="1pt">
                  <v:textbox>
                    <w:txbxContent>
                      <w:p w14:paraId="4CEDC573" w14:textId="77777777" w:rsidR="0039511D" w:rsidRDefault="0039511D" w:rsidP="0039511D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Oval 30" o:spid="_x0000_s1030" type="#_x0000_t63" style="position:absolute;left:9906;top:4000;width:3526;height:45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" adj="11087,28205" fillcolor="#4472c4 [3204]" strokecolor="#1f3763 [1604]" strokeweight="1pt">
                  <v:textbox>
                    <w:txbxContent>
                      <w:p w14:paraId="439BC983" w14:textId="77777777" w:rsidR="0039511D" w:rsidRDefault="0039511D" w:rsidP="0039511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23973">
        <w:rPr>
          <w:rFonts w:ascii="Arial" w:hAnsi="Arial" w:cs="Arial"/>
          <w:sz w:val="32"/>
          <w:szCs w:val="32"/>
        </w:rPr>
        <w:t xml:space="preserve">When a person has COVID-19 </w:t>
      </w:r>
      <w:r w:rsidR="00827C19">
        <w:rPr>
          <w:rFonts w:ascii="Arial" w:hAnsi="Arial" w:cs="Arial"/>
          <w:sz w:val="32"/>
          <w:szCs w:val="32"/>
        </w:rPr>
        <w:t xml:space="preserve">they </w:t>
      </w:r>
      <w:r w:rsidR="00A054C3">
        <w:rPr>
          <w:rFonts w:ascii="Arial" w:hAnsi="Arial" w:cs="Arial"/>
          <w:sz w:val="32"/>
          <w:szCs w:val="32"/>
        </w:rPr>
        <w:t xml:space="preserve">can spread </w:t>
      </w:r>
      <w:r w:rsidR="00A054C3" w:rsidRPr="00A054C3">
        <w:rPr>
          <w:rFonts w:ascii="Arial" w:hAnsi="Arial" w:cs="Arial"/>
          <w:b/>
          <w:bCs/>
          <w:sz w:val="32"/>
          <w:szCs w:val="32"/>
        </w:rPr>
        <w:t>droplets</w:t>
      </w:r>
      <w:r w:rsidR="00A054C3">
        <w:rPr>
          <w:rFonts w:ascii="Arial" w:hAnsi="Arial" w:cs="Arial"/>
          <w:sz w:val="32"/>
          <w:szCs w:val="32"/>
        </w:rPr>
        <w:t xml:space="preserve"> onto things or people around them when they:</w:t>
      </w:r>
    </w:p>
    <w:p w14:paraId="597F1225" w14:textId="067A731A" w:rsidR="00A054C3" w:rsidRDefault="000F24BA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169216" behindDoc="0" locked="0" layoutInCell="1" allowOverlap="1" wp14:anchorId="1C982731" wp14:editId="2B59F5B1">
            <wp:simplePos x="0" y="0"/>
            <wp:positionH relativeFrom="column">
              <wp:posOffset>185420</wp:posOffset>
            </wp:positionH>
            <wp:positionV relativeFrom="paragraph">
              <wp:posOffset>337820</wp:posOffset>
            </wp:positionV>
            <wp:extent cx="1151255" cy="1151255"/>
            <wp:effectExtent l="0" t="0" r="0" b="0"/>
            <wp:wrapThrough wrapText="bothSides">
              <wp:wrapPolygon edited="0">
                <wp:start x="7148" y="0"/>
                <wp:lineTo x="5361" y="1787"/>
                <wp:lineTo x="3217" y="4646"/>
                <wp:lineTo x="3217" y="6076"/>
                <wp:lineTo x="3574" y="11795"/>
                <wp:lineTo x="1430" y="14297"/>
                <wp:lineTo x="1072" y="21088"/>
                <wp:lineTo x="18228" y="21088"/>
                <wp:lineTo x="15726" y="11795"/>
                <wp:lineTo x="17871" y="7148"/>
                <wp:lineTo x="18228" y="5719"/>
                <wp:lineTo x="12510" y="0"/>
                <wp:lineTo x="7148" y="0"/>
              </wp:wrapPolygon>
            </wp:wrapThrough>
            <wp:docPr id="25" name="Picture 25" descr="Cough wom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ough woma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D792D" w14:textId="09185B7D" w:rsidR="00A054C3" w:rsidRPr="00A054C3" w:rsidRDefault="00A054C3" w:rsidP="00A054C3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</w:t>
      </w:r>
      <w:r w:rsidRPr="00A054C3">
        <w:rPr>
          <w:rFonts w:ascii="Arial" w:hAnsi="Arial" w:cs="Arial"/>
          <w:sz w:val="32"/>
          <w:szCs w:val="32"/>
        </w:rPr>
        <w:t>ough</w:t>
      </w:r>
    </w:p>
    <w:p w14:paraId="2C9BD70F" w14:textId="77777777" w:rsidR="00A054C3" w:rsidRPr="00AE7AFA" w:rsidRDefault="00A054C3" w:rsidP="00A054C3">
      <w:pPr>
        <w:pStyle w:val="ListParagraph"/>
        <w:spacing w:after="0" w:line="360" w:lineRule="auto"/>
        <w:ind w:left="3762"/>
        <w:rPr>
          <w:rFonts w:ascii="Arial" w:hAnsi="Arial" w:cs="Arial"/>
          <w:sz w:val="24"/>
          <w:szCs w:val="24"/>
        </w:rPr>
      </w:pPr>
    </w:p>
    <w:p w14:paraId="61C61C32" w14:textId="26DFF4E8" w:rsidR="00A054C3" w:rsidRPr="00A054C3" w:rsidRDefault="00A054C3" w:rsidP="00A054C3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A054C3">
        <w:rPr>
          <w:rFonts w:ascii="Arial" w:hAnsi="Arial" w:cs="Arial"/>
          <w:sz w:val="32"/>
          <w:szCs w:val="32"/>
        </w:rPr>
        <w:t>neeze</w:t>
      </w:r>
    </w:p>
    <w:p w14:paraId="72F81185" w14:textId="33D045A6" w:rsidR="00A054C3" w:rsidRPr="00AE7AFA" w:rsidRDefault="000F24BA" w:rsidP="00A054C3">
      <w:pPr>
        <w:pStyle w:val="ListParagraph"/>
        <w:spacing w:after="0" w:line="360" w:lineRule="auto"/>
        <w:ind w:left="3762"/>
        <w:rPr>
          <w:rFonts w:ascii="Arial" w:hAnsi="Arial" w:cs="Arial"/>
          <w:sz w:val="24"/>
          <w:szCs w:val="24"/>
        </w:rPr>
      </w:pPr>
      <w:r w:rsidRPr="00AE7AFA">
        <w:rPr>
          <w:rFonts w:ascii="Arial" w:hAnsi="Arial" w:cs="Arial"/>
          <w:noProof/>
          <w:sz w:val="24"/>
          <w:szCs w:val="24"/>
          <w:lang w:eastAsia="en-NZ"/>
        </w:rPr>
        <w:drawing>
          <wp:anchor distT="0" distB="0" distL="114300" distR="114300" simplePos="0" relativeHeight="252178432" behindDoc="0" locked="0" layoutInCell="1" allowOverlap="1" wp14:anchorId="654C9F60" wp14:editId="582BDD71">
            <wp:simplePos x="0" y="0"/>
            <wp:positionH relativeFrom="column">
              <wp:posOffset>69850</wp:posOffset>
            </wp:positionH>
            <wp:positionV relativeFrom="paragraph">
              <wp:posOffset>225637</wp:posOffset>
            </wp:positionV>
            <wp:extent cx="1354455" cy="1354455"/>
            <wp:effectExtent l="0" t="0" r="0" b="0"/>
            <wp:wrapThrough wrapText="bothSides">
              <wp:wrapPolygon edited="0">
                <wp:start x="1823" y="1519"/>
                <wp:lineTo x="911" y="3038"/>
                <wp:lineTo x="0" y="8506"/>
                <wp:lineTo x="0" y="17013"/>
                <wp:lineTo x="608" y="20051"/>
                <wp:lineTo x="18532" y="20051"/>
                <wp:lineTo x="21266" y="18228"/>
                <wp:lineTo x="21266" y="13975"/>
                <wp:lineTo x="20354" y="4253"/>
                <wp:lineTo x="17316" y="3342"/>
                <wp:lineTo x="5165" y="1519"/>
                <wp:lineTo x="1823" y="1519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andshake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2E7B1" w14:textId="4612C702" w:rsidR="00A054C3" w:rsidRPr="00A054C3" w:rsidRDefault="00A054C3" w:rsidP="00A054C3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A054C3">
        <w:rPr>
          <w:rFonts w:ascii="Arial" w:hAnsi="Arial" w:cs="Arial"/>
          <w:sz w:val="32"/>
          <w:szCs w:val="32"/>
        </w:rPr>
        <w:t xml:space="preserve">alk </w:t>
      </w:r>
    </w:p>
    <w:p w14:paraId="0EF61DBB" w14:textId="002558E7" w:rsidR="00A054C3" w:rsidRPr="00AE7AFA" w:rsidRDefault="00A054C3" w:rsidP="00A054C3">
      <w:pPr>
        <w:pStyle w:val="ListParagraph"/>
        <w:spacing w:after="0" w:line="360" w:lineRule="auto"/>
        <w:ind w:left="3762"/>
        <w:rPr>
          <w:rFonts w:ascii="Arial" w:hAnsi="Arial" w:cs="Arial"/>
          <w:sz w:val="24"/>
          <w:szCs w:val="24"/>
        </w:rPr>
      </w:pPr>
    </w:p>
    <w:p w14:paraId="0262D5D8" w14:textId="1E852BFC" w:rsidR="00A054C3" w:rsidRDefault="00A054C3" w:rsidP="00A054C3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A054C3">
        <w:rPr>
          <w:rFonts w:ascii="Arial" w:hAnsi="Arial" w:cs="Arial"/>
          <w:sz w:val="32"/>
          <w:szCs w:val="32"/>
        </w:rPr>
        <w:t xml:space="preserve">ouch other </w:t>
      </w:r>
      <w:r>
        <w:rPr>
          <w:rFonts w:ascii="Arial" w:hAnsi="Arial" w:cs="Arial"/>
          <w:sz w:val="32"/>
          <w:szCs w:val="32"/>
        </w:rPr>
        <w:t xml:space="preserve">people </w:t>
      </w:r>
      <w:r w:rsidRPr="00A054C3">
        <w:rPr>
          <w:rFonts w:ascii="Arial" w:hAnsi="Arial" w:cs="Arial"/>
          <w:sz w:val="32"/>
          <w:szCs w:val="32"/>
        </w:rPr>
        <w:t>like shaking hands</w:t>
      </w:r>
    </w:p>
    <w:p w14:paraId="3907A357" w14:textId="7056C8F5" w:rsidR="00DB7B32" w:rsidRPr="008170FC" w:rsidRDefault="000F24BA" w:rsidP="008170FC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3C0AA1DE" wp14:editId="595B7847">
            <wp:simplePos x="0" y="0"/>
            <wp:positionH relativeFrom="column">
              <wp:posOffset>234102</wp:posOffset>
            </wp:positionH>
            <wp:positionV relativeFrom="paragraph">
              <wp:posOffset>222885</wp:posOffset>
            </wp:positionV>
            <wp:extent cx="1134110" cy="1134110"/>
            <wp:effectExtent l="0" t="0" r="0" b="8890"/>
            <wp:wrapThrough wrapText="bothSides">
              <wp:wrapPolygon edited="0">
                <wp:start x="4354" y="0"/>
                <wp:lineTo x="2903" y="2540"/>
                <wp:lineTo x="1451" y="5805"/>
                <wp:lineTo x="1451" y="7256"/>
                <wp:lineTo x="3265" y="11610"/>
                <wp:lineTo x="7619" y="17415"/>
                <wp:lineTo x="7982" y="18504"/>
                <wp:lineTo x="9071" y="21406"/>
                <wp:lineTo x="9433" y="21406"/>
                <wp:lineTo x="11973" y="21406"/>
                <wp:lineTo x="12699" y="21406"/>
                <wp:lineTo x="13787" y="17415"/>
                <wp:lineTo x="18504" y="11610"/>
                <wp:lineTo x="19955" y="7256"/>
                <wp:lineTo x="20318" y="5805"/>
                <wp:lineTo x="18141" y="2177"/>
                <wp:lineTo x="16690" y="0"/>
                <wp:lineTo x="4354" y="0"/>
              </wp:wrapPolygon>
            </wp:wrapThrough>
            <wp:docPr id="52" name="Picture 52" descr="Washba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Washbas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FDDAA" w14:textId="65A46F82" w:rsidR="00DB7B32" w:rsidRPr="00A054C3" w:rsidRDefault="00DB7B32" w:rsidP="00A054C3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touch </w:t>
      </w:r>
      <w:r w:rsidRPr="008170FC">
        <w:rPr>
          <w:rFonts w:ascii="Arial" w:hAnsi="Arial" w:cs="Arial"/>
          <w:b/>
          <w:bCs/>
          <w:sz w:val="32"/>
          <w:szCs w:val="32"/>
        </w:rPr>
        <w:t xml:space="preserve">surfaces </w:t>
      </w:r>
      <w:r w:rsidR="008170FC" w:rsidRPr="008170FC">
        <w:rPr>
          <w:rFonts w:ascii="Arial" w:hAnsi="Arial" w:cs="Arial"/>
          <w:b/>
          <w:bCs/>
          <w:sz w:val="32"/>
          <w:szCs w:val="32"/>
        </w:rPr>
        <w:t>or objects</w:t>
      </w:r>
      <w:r w:rsidR="008170F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that someone </w:t>
      </w:r>
      <w:r w:rsidR="00D44349">
        <w:rPr>
          <w:rFonts w:ascii="Arial" w:hAnsi="Arial" w:cs="Arial"/>
          <w:sz w:val="32"/>
          <w:szCs w:val="32"/>
        </w:rPr>
        <w:t>else then touches</w:t>
      </w:r>
    </w:p>
    <w:p w14:paraId="1FE78A07" w14:textId="655AD2D1" w:rsidR="00D23973" w:rsidRDefault="00D23973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68568280" w14:textId="726B5B44" w:rsidR="00D23973" w:rsidRDefault="00A054C3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64342B07" wp14:editId="1C5A20C5">
                <wp:simplePos x="0" y="0"/>
                <wp:positionH relativeFrom="column">
                  <wp:posOffset>2015067</wp:posOffset>
                </wp:positionH>
                <wp:positionV relativeFrom="paragraph">
                  <wp:posOffset>163830</wp:posOffset>
                </wp:positionV>
                <wp:extent cx="3683000" cy="2319867"/>
                <wp:effectExtent l="0" t="0" r="0" b="44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2319867"/>
                        </a:xfrm>
                        <a:prstGeom prst="rect">
                          <a:avLst/>
                        </a:prstGeom>
                        <a:solidFill>
                          <a:srgbClr val="BFD0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730D8" id="Rectangle 21" o:spid="_x0000_s1026" style="position:absolute;margin-left:158.65pt;margin-top:12.9pt;width:290pt;height:182.65pt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" fillcolor="#bfd0eb" stroked="f" strokeweight="1pt"/>
            </w:pict>
          </mc:Fallback>
        </mc:AlternateContent>
      </w:r>
    </w:p>
    <w:p w14:paraId="705BA767" w14:textId="3A3D7FC0" w:rsidR="00D23973" w:rsidRDefault="00AF1DA8" w:rsidP="00D23973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214BA93F" wp14:editId="4DB697B5">
                <wp:simplePos x="0" y="0"/>
                <wp:positionH relativeFrom="column">
                  <wp:posOffset>237066</wp:posOffset>
                </wp:positionH>
                <wp:positionV relativeFrom="paragraph">
                  <wp:posOffset>663244</wp:posOffset>
                </wp:positionV>
                <wp:extent cx="990449" cy="858055"/>
                <wp:effectExtent l="19050" t="133350" r="38735" b="3746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49" cy="858055"/>
                          <a:chOff x="0" y="0"/>
                          <a:chExt cx="1343230" cy="1201379"/>
                        </a:xfrm>
                      </wpg:grpSpPr>
                      <wps:wsp>
                        <wps:cNvPr id="44" name="Speech Bubble: Oval 44"/>
                        <wps:cNvSpPr/>
                        <wps:spPr>
                          <a:xfrm rot="10800000">
                            <a:off x="438150" y="0"/>
                            <a:ext cx="352630" cy="458429"/>
                          </a:xfrm>
                          <a:prstGeom prst="wedgeEllipseCallout">
                            <a:avLst>
                              <a:gd name="adj1" fmla="val 1328"/>
                              <a:gd name="adj2" fmla="val 8058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BD6B8" w14:textId="77777777" w:rsidR="00AF1DA8" w:rsidRDefault="00AF1DA8" w:rsidP="00AF1DA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peech Bubble: Oval 45"/>
                        <wps:cNvSpPr/>
                        <wps:spPr>
                          <a:xfrm rot="10800000">
                            <a:off x="0" y="400050"/>
                            <a:ext cx="352630" cy="458429"/>
                          </a:xfrm>
                          <a:prstGeom prst="wedgeEllipseCallout">
                            <a:avLst>
                              <a:gd name="adj1" fmla="val 1328"/>
                              <a:gd name="adj2" fmla="val 8058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D9304E" w14:textId="77777777" w:rsidR="00AF1DA8" w:rsidRDefault="00AF1DA8" w:rsidP="00AF1DA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peech Bubble: Oval 46"/>
                        <wps:cNvSpPr/>
                        <wps:spPr>
                          <a:xfrm rot="10800000">
                            <a:off x="552450" y="742950"/>
                            <a:ext cx="352630" cy="458429"/>
                          </a:xfrm>
                          <a:prstGeom prst="wedgeEllipseCallout">
                            <a:avLst>
                              <a:gd name="adj1" fmla="val 1328"/>
                              <a:gd name="adj2" fmla="val 8058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1EE38C" w14:textId="77777777" w:rsidR="00AF1DA8" w:rsidRDefault="00AF1DA8" w:rsidP="00AF1DA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Speech Bubble: Oval 47"/>
                        <wps:cNvSpPr/>
                        <wps:spPr>
                          <a:xfrm rot="10800000">
                            <a:off x="990600" y="400050"/>
                            <a:ext cx="352630" cy="458429"/>
                          </a:xfrm>
                          <a:prstGeom prst="wedgeEllipseCallout">
                            <a:avLst>
                              <a:gd name="adj1" fmla="val 1328"/>
                              <a:gd name="adj2" fmla="val 8058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C4914" w14:textId="77777777" w:rsidR="00AF1DA8" w:rsidRDefault="00AF1DA8" w:rsidP="00AF1DA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BA93F" id="Group 43" o:spid="_x0000_s1031" style="position:absolute;left:0;text-align:left;margin-left:18.65pt;margin-top:52.2pt;width:78pt;height:67.55pt;z-index:252183552;mso-width-relative:margin;mso-height-relative:margin" coordsize="13432,1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">
                <v:shape id="Speech Bubble: Oval 44" o:spid="_x0000_s1032" type="#_x0000_t63" style="position:absolute;left:4381;width:3526;height:45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" adj="11087,28205" fillcolor="#4472c4 [3204]" strokecolor="#1f3763 [1604]" strokeweight="1pt">
                  <v:textbox>
                    <w:txbxContent>
                      <w:p w14:paraId="512BD6B8" w14:textId="77777777" w:rsidR="00AF1DA8" w:rsidRDefault="00AF1DA8" w:rsidP="00AF1DA8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Oval 45" o:spid="_x0000_s1033" type="#_x0000_t63" style="position:absolute;top:4000;width:3526;height:45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" adj="11087,28205" fillcolor="#4472c4 [3204]" strokecolor="#1f3763 [1604]" strokeweight="1pt">
                  <v:textbox>
                    <w:txbxContent>
                      <w:p w14:paraId="19D9304E" w14:textId="77777777" w:rsidR="00AF1DA8" w:rsidRDefault="00AF1DA8" w:rsidP="00AF1DA8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Oval 46" o:spid="_x0000_s1034" type="#_x0000_t63" style="position:absolute;left:5524;top:7429;width:3526;height:45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" adj="11087,28205" fillcolor="#4472c4 [3204]" strokecolor="#1f3763 [1604]" strokeweight="1pt">
                  <v:textbox>
                    <w:txbxContent>
                      <w:p w14:paraId="3C1EE38C" w14:textId="77777777" w:rsidR="00AF1DA8" w:rsidRDefault="00AF1DA8" w:rsidP="00AF1DA8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Oval 47" o:spid="_x0000_s1035" type="#_x0000_t63" style="position:absolute;left:9906;top:4000;width:3526;height:45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" adj="11087,28205" fillcolor="#4472c4 [3204]" strokecolor="#1f3763 [1604]" strokeweight="1pt">
                  <v:textbox>
                    <w:txbxContent>
                      <w:p w14:paraId="080C4914" w14:textId="77777777" w:rsidR="00AF1DA8" w:rsidRDefault="00AF1DA8" w:rsidP="00AF1DA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054C3">
        <w:rPr>
          <w:rFonts w:ascii="Arial" w:hAnsi="Arial" w:cs="Arial"/>
          <w:b/>
          <w:bCs/>
          <w:sz w:val="32"/>
          <w:szCs w:val="32"/>
        </w:rPr>
        <w:t>D</w:t>
      </w:r>
      <w:r w:rsidR="00D23973" w:rsidRPr="00A054C3">
        <w:rPr>
          <w:rFonts w:ascii="Arial" w:hAnsi="Arial" w:cs="Arial"/>
          <w:b/>
          <w:bCs/>
          <w:sz w:val="32"/>
          <w:szCs w:val="32"/>
        </w:rPr>
        <w:t>roplet</w:t>
      </w:r>
      <w:r w:rsidR="00A054C3">
        <w:rPr>
          <w:rFonts w:ascii="Arial" w:hAnsi="Arial" w:cs="Arial"/>
          <w:b/>
          <w:bCs/>
          <w:sz w:val="32"/>
          <w:szCs w:val="32"/>
        </w:rPr>
        <w:t>s</w:t>
      </w:r>
      <w:r w:rsidR="00D23973">
        <w:rPr>
          <w:rFonts w:ascii="Arial" w:hAnsi="Arial" w:cs="Arial"/>
          <w:sz w:val="32"/>
          <w:szCs w:val="32"/>
        </w:rPr>
        <w:t xml:space="preserve"> </w:t>
      </w:r>
      <w:r w:rsidR="00A054C3">
        <w:rPr>
          <w:rFonts w:ascii="Arial" w:hAnsi="Arial" w:cs="Arial"/>
          <w:sz w:val="32"/>
          <w:szCs w:val="32"/>
        </w:rPr>
        <w:t xml:space="preserve">are </w:t>
      </w:r>
      <w:r w:rsidR="00D23973">
        <w:rPr>
          <w:rFonts w:ascii="Arial" w:hAnsi="Arial" w:cs="Arial"/>
          <w:sz w:val="32"/>
          <w:szCs w:val="32"/>
        </w:rPr>
        <w:t xml:space="preserve">very small </w:t>
      </w:r>
      <w:r w:rsidR="00A054C3">
        <w:rPr>
          <w:rFonts w:ascii="Arial" w:hAnsi="Arial" w:cs="Arial"/>
          <w:sz w:val="32"/>
          <w:szCs w:val="32"/>
        </w:rPr>
        <w:t>bits</w:t>
      </w:r>
      <w:r w:rsidR="00D23973">
        <w:rPr>
          <w:rFonts w:ascii="Arial" w:hAnsi="Arial" w:cs="Arial"/>
          <w:sz w:val="32"/>
          <w:szCs w:val="32"/>
        </w:rPr>
        <w:t xml:space="preserve"> of liquid that come out of </w:t>
      </w:r>
      <w:r w:rsidR="00D44349">
        <w:rPr>
          <w:rFonts w:ascii="Arial" w:hAnsi="Arial" w:cs="Arial"/>
          <w:sz w:val="32"/>
          <w:szCs w:val="32"/>
        </w:rPr>
        <w:t xml:space="preserve">a person’s </w:t>
      </w:r>
      <w:r w:rsidR="00D23973">
        <w:rPr>
          <w:rFonts w:ascii="Arial" w:hAnsi="Arial" w:cs="Arial"/>
          <w:sz w:val="32"/>
          <w:szCs w:val="32"/>
        </w:rPr>
        <w:t>nose or mo</w:t>
      </w:r>
      <w:r w:rsidR="00A054C3">
        <w:rPr>
          <w:rFonts w:ascii="Arial" w:hAnsi="Arial" w:cs="Arial"/>
          <w:sz w:val="32"/>
          <w:szCs w:val="32"/>
        </w:rPr>
        <w:t>u</w:t>
      </w:r>
      <w:r w:rsidR="00D23973">
        <w:rPr>
          <w:rFonts w:ascii="Arial" w:hAnsi="Arial" w:cs="Arial"/>
          <w:sz w:val="32"/>
          <w:szCs w:val="32"/>
        </w:rPr>
        <w:t>th.</w:t>
      </w:r>
      <w:r w:rsidR="00A054C3" w:rsidRPr="00A054C3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27CDC2E0" w14:textId="1BB9D8DA" w:rsidR="00A054C3" w:rsidRDefault="00A054C3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3C0F5FE" w14:textId="36EDFC57" w:rsidR="00A054C3" w:rsidRDefault="00A054C3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droplets could have the COVID-19 virus in them. </w:t>
      </w:r>
    </w:p>
    <w:p w14:paraId="2068CFFC" w14:textId="0376E08D" w:rsidR="007B4027" w:rsidRDefault="007B4027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DF0FC70" w14:textId="7CE1DA86" w:rsidR="008170FC" w:rsidRDefault="008170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23139F1" w14:textId="3D32AE3F" w:rsidR="008170FC" w:rsidRDefault="000F24BA" w:rsidP="008170FC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3A384806" wp14:editId="2092DDC4">
                <wp:simplePos x="0" y="0"/>
                <wp:positionH relativeFrom="column">
                  <wp:posOffset>2099733</wp:posOffset>
                </wp:positionH>
                <wp:positionV relativeFrom="paragraph">
                  <wp:posOffset>-118533</wp:posOffset>
                </wp:positionV>
                <wp:extent cx="3623734" cy="409765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734" cy="4097655"/>
                        </a:xfrm>
                        <a:prstGeom prst="rect">
                          <a:avLst/>
                        </a:prstGeom>
                        <a:solidFill>
                          <a:srgbClr val="BFD0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B0A86" id="Rectangle 38" o:spid="_x0000_s1026" style="position:absolute;margin-left:165.35pt;margin-top:-9.35pt;width:285.35pt;height:322.6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" fillcolor="#bfd0eb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5840" behindDoc="1" locked="0" layoutInCell="1" allowOverlap="1" wp14:anchorId="211E59FB" wp14:editId="3EFB3A5B">
            <wp:simplePos x="0" y="0"/>
            <wp:positionH relativeFrom="column">
              <wp:posOffset>-135255</wp:posOffset>
            </wp:positionH>
            <wp:positionV relativeFrom="paragraph">
              <wp:posOffset>-287867</wp:posOffset>
            </wp:positionV>
            <wp:extent cx="1473200" cy="1473200"/>
            <wp:effectExtent l="0" t="0" r="0" b="0"/>
            <wp:wrapNone/>
            <wp:docPr id="40" name="Picture 40" descr="Di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Dining ro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0FC" w:rsidRPr="00A842FE">
        <w:rPr>
          <w:rFonts w:ascii="Arial" w:hAnsi="Arial" w:cs="Arial"/>
          <w:b/>
          <w:bCs/>
          <w:sz w:val="32"/>
          <w:szCs w:val="32"/>
        </w:rPr>
        <w:t>Surfaces</w:t>
      </w:r>
      <w:r w:rsidR="008170FC">
        <w:rPr>
          <w:rFonts w:ascii="Arial" w:hAnsi="Arial" w:cs="Arial"/>
          <w:sz w:val="32"/>
          <w:szCs w:val="32"/>
        </w:rPr>
        <w:t xml:space="preserve"> and </w:t>
      </w:r>
      <w:r w:rsidR="008170FC" w:rsidRPr="00A842FE">
        <w:rPr>
          <w:rFonts w:ascii="Arial" w:hAnsi="Arial" w:cs="Arial"/>
          <w:b/>
          <w:bCs/>
          <w:sz w:val="32"/>
          <w:szCs w:val="32"/>
        </w:rPr>
        <w:t>objects</w:t>
      </w:r>
      <w:r w:rsidR="008170FC">
        <w:rPr>
          <w:rFonts w:ascii="Arial" w:hAnsi="Arial" w:cs="Arial"/>
          <w:sz w:val="32"/>
          <w:szCs w:val="32"/>
        </w:rPr>
        <w:t xml:space="preserve"> are things like: </w:t>
      </w:r>
    </w:p>
    <w:p w14:paraId="6588B754" w14:textId="086DADAF" w:rsidR="008170FC" w:rsidRPr="00A842FE" w:rsidRDefault="008170FC" w:rsidP="008170FC">
      <w:pPr>
        <w:spacing w:after="0" w:line="360" w:lineRule="auto"/>
        <w:ind w:left="3402"/>
        <w:rPr>
          <w:rFonts w:ascii="Arial" w:hAnsi="Arial" w:cs="Arial"/>
          <w:sz w:val="22"/>
          <w:szCs w:val="22"/>
        </w:rPr>
      </w:pPr>
    </w:p>
    <w:p w14:paraId="48EDF731" w14:textId="05C74558" w:rsidR="008170FC" w:rsidRDefault="008170FC" w:rsidP="000F24BA">
      <w:pPr>
        <w:pStyle w:val="ListParagraph"/>
        <w:numPr>
          <w:ilvl w:val="0"/>
          <w:numId w:val="22"/>
        </w:num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 w:rsidRPr="00A842FE">
        <w:rPr>
          <w:rFonts w:ascii="Arial" w:hAnsi="Arial" w:cs="Arial"/>
          <w:sz w:val="32"/>
          <w:szCs w:val="32"/>
        </w:rPr>
        <w:t>tables</w:t>
      </w:r>
    </w:p>
    <w:p w14:paraId="6C30FF4B" w14:textId="36B72B4E" w:rsidR="008170FC" w:rsidRDefault="008170FC" w:rsidP="000F24BA">
      <w:p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</w:p>
    <w:p w14:paraId="60E732EF" w14:textId="2C05311E" w:rsidR="000F24BA" w:rsidRPr="000F24BA" w:rsidRDefault="000F24BA" w:rsidP="000F24BA">
      <w:p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0DFC0DE5" wp14:editId="282FD588">
            <wp:simplePos x="0" y="0"/>
            <wp:positionH relativeFrom="column">
              <wp:posOffset>67310</wp:posOffset>
            </wp:positionH>
            <wp:positionV relativeFrom="paragraph">
              <wp:posOffset>47625</wp:posOffset>
            </wp:positionV>
            <wp:extent cx="1134110" cy="1134110"/>
            <wp:effectExtent l="0" t="0" r="0" b="8890"/>
            <wp:wrapThrough wrapText="bothSides">
              <wp:wrapPolygon edited="0">
                <wp:start x="4354" y="0"/>
                <wp:lineTo x="2903" y="2540"/>
                <wp:lineTo x="1451" y="5805"/>
                <wp:lineTo x="1451" y="7256"/>
                <wp:lineTo x="3265" y="11610"/>
                <wp:lineTo x="7619" y="17415"/>
                <wp:lineTo x="7982" y="18504"/>
                <wp:lineTo x="9071" y="21406"/>
                <wp:lineTo x="9433" y="21406"/>
                <wp:lineTo x="11973" y="21406"/>
                <wp:lineTo x="12699" y="21406"/>
                <wp:lineTo x="13787" y="17415"/>
                <wp:lineTo x="18504" y="11610"/>
                <wp:lineTo x="19955" y="7256"/>
                <wp:lineTo x="20318" y="5805"/>
                <wp:lineTo x="18141" y="2177"/>
                <wp:lineTo x="16690" y="0"/>
                <wp:lineTo x="4354" y="0"/>
              </wp:wrapPolygon>
            </wp:wrapThrough>
            <wp:docPr id="50" name="Picture 50" descr="Washba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Washbas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E10D" w14:textId="0D6CBE7B" w:rsidR="008170FC" w:rsidRPr="00A842FE" w:rsidRDefault="008170FC" w:rsidP="000F24BA">
      <w:pPr>
        <w:pStyle w:val="ListParagraph"/>
        <w:numPr>
          <w:ilvl w:val="0"/>
          <w:numId w:val="22"/>
        </w:num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 w:rsidRPr="00A842FE">
        <w:rPr>
          <w:rFonts w:ascii="Arial" w:hAnsi="Arial" w:cs="Arial"/>
          <w:sz w:val="32"/>
          <w:szCs w:val="32"/>
        </w:rPr>
        <w:t>bathroom sink</w:t>
      </w:r>
      <w:r>
        <w:rPr>
          <w:rFonts w:ascii="Arial" w:hAnsi="Arial" w:cs="Arial"/>
          <w:sz w:val="32"/>
          <w:szCs w:val="32"/>
        </w:rPr>
        <w:t>s</w:t>
      </w:r>
    </w:p>
    <w:p w14:paraId="6F1F0A7A" w14:textId="77777777" w:rsidR="000F24BA" w:rsidRDefault="000F24BA" w:rsidP="000F24BA">
      <w:p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</w:p>
    <w:p w14:paraId="617ED1A9" w14:textId="04D15E65" w:rsidR="000F24BA" w:rsidRPr="000F24BA" w:rsidRDefault="000F24BA" w:rsidP="000F24BA">
      <w:p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8912" behindDoc="0" locked="0" layoutInCell="1" allowOverlap="1" wp14:anchorId="21A5C888" wp14:editId="415FB4C7">
            <wp:simplePos x="0" y="0"/>
            <wp:positionH relativeFrom="column">
              <wp:posOffset>-135890</wp:posOffset>
            </wp:positionH>
            <wp:positionV relativeFrom="paragraph">
              <wp:posOffset>371475</wp:posOffset>
            </wp:positionV>
            <wp:extent cx="1811655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350" y="21355"/>
                <wp:lineTo x="21350" y="0"/>
                <wp:lineTo x="0" y="0"/>
              </wp:wrapPolygon>
            </wp:wrapThrough>
            <wp:docPr id="51" name="Picture 51" descr="Home inspectio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Home inspection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2" t="17806" b="21368"/>
                    <a:stretch/>
                  </pic:blipFill>
                  <pic:spPr bwMode="auto">
                    <a:xfrm>
                      <a:off x="0" y="0"/>
                      <a:ext cx="18116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ADD2A" w14:textId="23507145" w:rsidR="008170FC" w:rsidRDefault="008170FC" w:rsidP="000F24BA">
      <w:pPr>
        <w:pStyle w:val="ListParagraph"/>
        <w:numPr>
          <w:ilvl w:val="0"/>
          <w:numId w:val="22"/>
        </w:num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 w:rsidRPr="00A842FE">
        <w:rPr>
          <w:rFonts w:ascii="Arial" w:hAnsi="Arial" w:cs="Arial"/>
          <w:sz w:val="32"/>
          <w:szCs w:val="32"/>
        </w:rPr>
        <w:t>kitchen bench</w:t>
      </w:r>
      <w:r>
        <w:rPr>
          <w:rFonts w:ascii="Arial" w:hAnsi="Arial" w:cs="Arial"/>
          <w:sz w:val="32"/>
          <w:szCs w:val="32"/>
        </w:rPr>
        <w:t>es</w:t>
      </w:r>
    </w:p>
    <w:p w14:paraId="4AB36182" w14:textId="0CE37F86" w:rsidR="008170FC" w:rsidRDefault="008170FC" w:rsidP="000F24BA">
      <w:pPr>
        <w:pStyle w:val="ListParagraph"/>
        <w:ind w:left="3828" w:hanging="426"/>
        <w:rPr>
          <w:rFonts w:ascii="Arial" w:hAnsi="Arial" w:cs="Arial"/>
          <w:sz w:val="32"/>
          <w:szCs w:val="32"/>
        </w:rPr>
      </w:pPr>
    </w:p>
    <w:p w14:paraId="642BBF9F" w14:textId="3A6315C3" w:rsidR="000F24BA" w:rsidRPr="00A842FE" w:rsidRDefault="000F24BA" w:rsidP="000F24BA">
      <w:pPr>
        <w:pStyle w:val="ListParagraph"/>
        <w:ind w:left="3828" w:hanging="426"/>
        <w:rPr>
          <w:rFonts w:ascii="Arial" w:hAnsi="Arial" w:cs="Arial"/>
          <w:sz w:val="32"/>
          <w:szCs w:val="32"/>
        </w:rPr>
      </w:pPr>
    </w:p>
    <w:p w14:paraId="5EB09C7B" w14:textId="6CFD3F6E" w:rsidR="008170FC" w:rsidRDefault="008170FC" w:rsidP="000F24BA">
      <w:pPr>
        <w:pStyle w:val="ListParagraph"/>
        <w:numPr>
          <w:ilvl w:val="0"/>
          <w:numId w:val="22"/>
        </w:num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door handles</w:t>
      </w:r>
      <w:r w:rsidRPr="008170FC">
        <w:rPr>
          <w:rFonts w:ascii="Arial" w:hAnsi="Arial" w:cs="Arial"/>
          <w:sz w:val="32"/>
          <w:szCs w:val="32"/>
        </w:rPr>
        <w:t>.</w:t>
      </w:r>
    </w:p>
    <w:p w14:paraId="386FF5DF" w14:textId="763A4695" w:rsidR="008170FC" w:rsidRPr="00A842FE" w:rsidRDefault="008170FC" w:rsidP="008170FC">
      <w:pPr>
        <w:pStyle w:val="ListParagraph"/>
        <w:rPr>
          <w:rFonts w:ascii="Arial" w:hAnsi="Arial" w:cs="Arial"/>
          <w:sz w:val="32"/>
          <w:szCs w:val="32"/>
        </w:rPr>
      </w:pPr>
    </w:p>
    <w:p w14:paraId="7802F29D" w14:textId="5F9972F7" w:rsidR="000F24BA" w:rsidRDefault="000F24BA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41B88BE4" wp14:editId="624EFC00">
                <wp:simplePos x="0" y="0"/>
                <wp:positionH relativeFrom="column">
                  <wp:posOffset>-135467</wp:posOffset>
                </wp:positionH>
                <wp:positionV relativeFrom="paragraph">
                  <wp:posOffset>325120</wp:posOffset>
                </wp:positionV>
                <wp:extent cx="5943177" cy="1777788"/>
                <wp:effectExtent l="0" t="0" r="19685" b="133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77" cy="17777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87D0E" id="Rectangle 55" o:spid="_x0000_s1026" style="position:absolute;margin-left:-10.65pt;margin-top:25.6pt;width:467.95pt;height:140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" fillcolor="#ffe599 [1303]" strokecolor="black [3213]" strokeweight="1pt"/>
            </w:pict>
          </mc:Fallback>
        </mc:AlternateContent>
      </w:r>
    </w:p>
    <w:p w14:paraId="7F893E1D" w14:textId="0FF5B9F3" w:rsidR="007B4027" w:rsidRDefault="008170FC" w:rsidP="008D4014">
      <w:pPr>
        <w:tabs>
          <w:tab w:val="center" w:pos="6226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181504" behindDoc="0" locked="0" layoutInCell="1" allowOverlap="1" wp14:anchorId="01BDAAF1" wp14:editId="10FA9E1D">
            <wp:simplePos x="0" y="0"/>
            <wp:positionH relativeFrom="column">
              <wp:posOffset>-135467</wp:posOffset>
            </wp:positionH>
            <wp:positionV relativeFrom="paragraph">
              <wp:posOffset>93133</wp:posOffset>
            </wp:positionV>
            <wp:extent cx="1557655" cy="1557655"/>
            <wp:effectExtent l="0" t="0" r="0" b="4445"/>
            <wp:wrapNone/>
            <wp:docPr id="42" name="Picture 42" descr="Wash Hands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Wash Hands Roo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014">
        <w:rPr>
          <w:rFonts w:ascii="Arial" w:hAnsi="Arial" w:cs="Arial"/>
          <w:sz w:val="32"/>
          <w:szCs w:val="32"/>
        </w:rPr>
        <w:tab/>
      </w:r>
    </w:p>
    <w:p w14:paraId="7599E700" w14:textId="50AEDE78" w:rsidR="008170FC" w:rsidRDefault="00A054C3" w:rsidP="00D23973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factsheet will tell you </w:t>
      </w:r>
      <w:r w:rsidR="00827C19">
        <w:rPr>
          <w:rFonts w:ascii="Arial" w:hAnsi="Arial" w:cs="Arial"/>
          <w:sz w:val="32"/>
          <w:szCs w:val="32"/>
        </w:rPr>
        <w:t xml:space="preserve">what </w:t>
      </w:r>
      <w:r>
        <w:rPr>
          <w:rFonts w:ascii="Arial" w:hAnsi="Arial" w:cs="Arial"/>
          <w:sz w:val="32"/>
          <w:szCs w:val="32"/>
        </w:rPr>
        <w:t xml:space="preserve">you can do to </w:t>
      </w:r>
      <w:r w:rsidR="00827C19">
        <w:rPr>
          <w:rFonts w:ascii="Arial" w:hAnsi="Arial" w:cs="Arial"/>
          <w:sz w:val="32"/>
          <w:szCs w:val="32"/>
        </w:rPr>
        <w:t>have less chance</w:t>
      </w:r>
      <w:r>
        <w:rPr>
          <w:rFonts w:ascii="Arial" w:hAnsi="Arial" w:cs="Arial"/>
          <w:sz w:val="32"/>
          <w:szCs w:val="32"/>
        </w:rPr>
        <w:t xml:space="preserve"> of getting COVID-19.</w:t>
      </w:r>
      <w:r w:rsidR="000F24BA" w:rsidRPr="000F24BA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6A22AFDC" w14:textId="77777777" w:rsidR="008170FC" w:rsidRDefault="008170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789C689" w14:textId="0ED34154" w:rsidR="00C270DF" w:rsidRPr="00C270DF" w:rsidRDefault="00C270DF" w:rsidP="00C270DF">
      <w:pPr>
        <w:spacing w:after="0" w:line="360" w:lineRule="auto"/>
        <w:ind w:right="153"/>
        <w:jc w:val="center"/>
        <w:rPr>
          <w:rFonts w:ascii="Arial" w:hAnsi="Arial" w:cs="Arial"/>
          <w:b/>
          <w:bCs/>
          <w:sz w:val="40"/>
          <w:szCs w:val="40"/>
        </w:rPr>
      </w:pPr>
      <w:r w:rsidRPr="00376118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3CDBD727" wp14:editId="14951659">
                <wp:simplePos x="0" y="0"/>
                <wp:positionH relativeFrom="column">
                  <wp:posOffset>-52754</wp:posOffset>
                </wp:positionH>
                <wp:positionV relativeFrom="paragraph">
                  <wp:posOffset>-263769</wp:posOffset>
                </wp:positionV>
                <wp:extent cx="5855677" cy="1143000"/>
                <wp:effectExtent l="0" t="0" r="1206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5677" cy="1143000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F2284" id="Rectangle: Rounded Corners 5" o:spid="_x0000_s1026" style="position:absolute;margin-left:-4.15pt;margin-top:-20.75pt;width:461.1pt;height:90pt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 xml:space="preserve">Things you can do to </w:t>
      </w:r>
      <w:r w:rsidR="00A842FE">
        <w:rPr>
          <w:rFonts w:ascii="Arial" w:hAnsi="Arial" w:cs="Arial"/>
          <w:b/>
          <w:bCs/>
          <w:sz w:val="40"/>
          <w:szCs w:val="40"/>
        </w:rPr>
        <w:t>protect yourself and others from COVID-19</w:t>
      </w:r>
    </w:p>
    <w:p w14:paraId="297A6906" w14:textId="03182F7C" w:rsidR="00C270DF" w:rsidRDefault="00C270DF" w:rsidP="00EA4B9B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</w:p>
    <w:p w14:paraId="3E17460E" w14:textId="51E25BD2" w:rsidR="00C270DF" w:rsidRDefault="00827C19" w:rsidP="00EA4B9B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167168" behindDoc="0" locked="0" layoutInCell="1" allowOverlap="1" wp14:anchorId="293007D5" wp14:editId="19058551">
            <wp:simplePos x="0" y="0"/>
            <wp:positionH relativeFrom="column">
              <wp:posOffset>-81915</wp:posOffset>
            </wp:positionH>
            <wp:positionV relativeFrom="paragraph">
              <wp:posOffset>121920</wp:posOffset>
            </wp:positionV>
            <wp:extent cx="1456267" cy="1456267"/>
            <wp:effectExtent l="0" t="0" r="0" b="0"/>
            <wp:wrapThrough wrapText="bothSides">
              <wp:wrapPolygon edited="0">
                <wp:start x="9608" y="565"/>
                <wp:lineTo x="9043" y="2261"/>
                <wp:lineTo x="7630" y="5652"/>
                <wp:lineTo x="5652" y="7348"/>
                <wp:lineTo x="4804" y="8761"/>
                <wp:lineTo x="5087" y="10174"/>
                <wp:lineTo x="3109" y="11587"/>
                <wp:lineTo x="565" y="14130"/>
                <wp:lineTo x="0" y="17239"/>
                <wp:lineTo x="0" y="18652"/>
                <wp:lineTo x="21195" y="18652"/>
                <wp:lineTo x="20912" y="14695"/>
                <wp:lineTo x="19782" y="13282"/>
                <wp:lineTo x="16673" y="10174"/>
                <wp:lineTo x="16956" y="8761"/>
                <wp:lineTo x="15826" y="7065"/>
                <wp:lineTo x="13565" y="5652"/>
                <wp:lineTo x="11869" y="565"/>
                <wp:lineTo x="9608" y="565"/>
              </wp:wrapPolygon>
            </wp:wrapThrough>
            <wp:docPr id="24" name="Picture 24" descr="Germs Sp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Germs Spread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7" cy="1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6B392" w14:textId="59B69030" w:rsidR="00A62721" w:rsidRPr="00C270DF" w:rsidRDefault="00C270DF" w:rsidP="00EA4B9B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 w:rsidRPr="00C270DF">
        <w:rPr>
          <w:rFonts w:ascii="Arial" w:hAnsi="Arial" w:cs="Arial"/>
          <w:sz w:val="32"/>
          <w:szCs w:val="32"/>
        </w:rPr>
        <w:t xml:space="preserve">There are some important things </w:t>
      </w:r>
      <w:r>
        <w:rPr>
          <w:rFonts w:ascii="Arial" w:hAnsi="Arial" w:cs="Arial"/>
          <w:sz w:val="32"/>
          <w:szCs w:val="32"/>
        </w:rPr>
        <w:t xml:space="preserve">that everyone can do </w:t>
      </w:r>
      <w:r w:rsidRPr="00C270DF">
        <w:rPr>
          <w:rFonts w:ascii="Arial" w:hAnsi="Arial" w:cs="Arial"/>
          <w:sz w:val="32"/>
          <w:szCs w:val="32"/>
        </w:rPr>
        <w:t>to stop the spread of COVID-19.</w:t>
      </w:r>
    </w:p>
    <w:p w14:paraId="1E238EA0" w14:textId="6BD52BBE" w:rsidR="00C270DF" w:rsidRDefault="00C270DF" w:rsidP="00EA4B9B">
      <w:pPr>
        <w:spacing w:after="0" w:line="360" w:lineRule="auto"/>
        <w:ind w:left="3402" w:right="153"/>
        <w:rPr>
          <w:rFonts w:ascii="Arial" w:hAnsi="Arial" w:cs="Arial"/>
          <w:b/>
          <w:bCs/>
          <w:sz w:val="32"/>
          <w:szCs w:val="32"/>
        </w:rPr>
      </w:pPr>
    </w:p>
    <w:p w14:paraId="6C7B89ED" w14:textId="6BFC002C" w:rsidR="00C270DF" w:rsidRDefault="007B4027" w:rsidP="00EA4B9B">
      <w:pPr>
        <w:spacing w:after="0" w:line="360" w:lineRule="auto"/>
        <w:ind w:left="3402" w:right="153"/>
        <w:rPr>
          <w:rFonts w:ascii="Arial" w:hAnsi="Arial" w:cs="Arial"/>
          <w:b/>
          <w:bCs/>
          <w:sz w:val="32"/>
          <w:szCs w:val="32"/>
        </w:rPr>
      </w:pPr>
      <w:r w:rsidRPr="00C270DF">
        <w:rPr>
          <w:noProof/>
          <w:lang w:eastAsia="en-NZ"/>
        </w:rPr>
        <w:drawing>
          <wp:anchor distT="0" distB="0" distL="114300" distR="114300" simplePos="0" relativeHeight="252047360" behindDoc="0" locked="0" layoutInCell="1" allowOverlap="1" wp14:anchorId="3DAEF2B1" wp14:editId="3D2C35FF">
            <wp:simplePos x="0" y="0"/>
            <wp:positionH relativeFrom="column">
              <wp:posOffset>84667</wp:posOffset>
            </wp:positionH>
            <wp:positionV relativeFrom="paragraph">
              <wp:posOffset>254424</wp:posOffset>
            </wp:positionV>
            <wp:extent cx="1399540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169" y="21169"/>
                <wp:lineTo x="2116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603B7" w14:textId="40289468" w:rsidR="00C270DF" w:rsidRPr="00C270DF" w:rsidRDefault="00A842FE" w:rsidP="00EA4B9B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1A61A0">
        <w:rPr>
          <w:rFonts w:ascii="Arial" w:hAnsi="Arial" w:cs="Arial"/>
          <w:sz w:val="32"/>
          <w:szCs w:val="32"/>
        </w:rPr>
        <w:t>ou</w:t>
      </w:r>
      <w:r w:rsidR="00C270DF" w:rsidRPr="00C270DF">
        <w:rPr>
          <w:rFonts w:ascii="Arial" w:hAnsi="Arial" w:cs="Arial"/>
          <w:sz w:val="32"/>
          <w:szCs w:val="32"/>
        </w:rPr>
        <w:t xml:space="preserve"> should</w:t>
      </w:r>
      <w:r w:rsidR="00C270DF">
        <w:rPr>
          <w:rFonts w:ascii="Arial" w:hAnsi="Arial" w:cs="Arial"/>
          <w:sz w:val="32"/>
          <w:szCs w:val="32"/>
        </w:rPr>
        <w:t>:</w:t>
      </w:r>
    </w:p>
    <w:p w14:paraId="1553DBF5" w14:textId="3197765C" w:rsidR="00A62721" w:rsidRDefault="00A62721" w:rsidP="00EA4B9B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</w:p>
    <w:p w14:paraId="4AF29875" w14:textId="7503DB4A" w:rsidR="00A62721" w:rsidRDefault="001A61A0" w:rsidP="000A5068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45312" behindDoc="1" locked="0" layoutInCell="1" allowOverlap="1" wp14:anchorId="4D34C629" wp14:editId="23F50110">
            <wp:simplePos x="0" y="0"/>
            <wp:positionH relativeFrom="column">
              <wp:posOffset>92286</wp:posOffset>
            </wp:positionH>
            <wp:positionV relativeFrom="paragraph">
              <wp:posOffset>400261</wp:posOffset>
            </wp:positionV>
            <wp:extent cx="1286933" cy="1277881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33" cy="12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721">
        <w:rPr>
          <w:rFonts w:ascii="Arial" w:hAnsi="Arial" w:cs="Arial"/>
          <w:sz w:val="32"/>
          <w:szCs w:val="32"/>
        </w:rPr>
        <w:t>stay away from people who are unwell with</w:t>
      </w:r>
      <w:r w:rsidR="007B17F3">
        <w:rPr>
          <w:rFonts w:ascii="Arial" w:hAnsi="Arial" w:cs="Arial"/>
          <w:sz w:val="32"/>
          <w:szCs w:val="32"/>
        </w:rPr>
        <w:t xml:space="preserve"> a</w:t>
      </w:r>
      <w:r w:rsidR="00A62721">
        <w:rPr>
          <w:rFonts w:ascii="Arial" w:hAnsi="Arial" w:cs="Arial"/>
          <w:sz w:val="32"/>
          <w:szCs w:val="32"/>
        </w:rPr>
        <w:t xml:space="preserve"> cold or flu</w:t>
      </w:r>
    </w:p>
    <w:p w14:paraId="7E8B937A" w14:textId="20D3B643" w:rsidR="00C270DF" w:rsidRPr="001A61A0" w:rsidRDefault="00C270DF" w:rsidP="00C270DF">
      <w:pPr>
        <w:pStyle w:val="ListParagraph"/>
        <w:spacing w:after="0" w:line="360" w:lineRule="auto"/>
        <w:ind w:left="3762" w:right="153"/>
        <w:rPr>
          <w:rFonts w:ascii="Arial" w:hAnsi="Arial" w:cs="Arial"/>
          <w:sz w:val="36"/>
          <w:szCs w:val="36"/>
        </w:rPr>
      </w:pPr>
    </w:p>
    <w:p w14:paraId="4FE9A8C5" w14:textId="2DD051A9" w:rsidR="00C270DF" w:rsidRDefault="00C270DF" w:rsidP="000A5068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stay home if you feel unwell</w:t>
      </w:r>
    </w:p>
    <w:p w14:paraId="5307AC24" w14:textId="219E1E18" w:rsidR="00A62721" w:rsidRPr="001A61A0" w:rsidRDefault="007B4027" w:rsidP="00EA4B9B">
      <w:pPr>
        <w:pStyle w:val="ListParagraph"/>
        <w:spacing w:after="0" w:line="360" w:lineRule="auto"/>
        <w:ind w:left="3762" w:right="153"/>
        <w:rPr>
          <w:rFonts w:ascii="Arial" w:hAnsi="Arial" w:cs="Arial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956224" behindDoc="0" locked="0" layoutInCell="1" allowOverlap="1" wp14:anchorId="76017952" wp14:editId="20EAC15D">
            <wp:simplePos x="0" y="0"/>
            <wp:positionH relativeFrom="column">
              <wp:posOffset>202671</wp:posOffset>
            </wp:positionH>
            <wp:positionV relativeFrom="paragraph">
              <wp:posOffset>356870</wp:posOffset>
            </wp:positionV>
            <wp:extent cx="1066800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214" y="21213"/>
                <wp:lineTo x="2121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9F97B" w14:textId="31CD074F" w:rsidR="00A62721" w:rsidRDefault="00A62721" w:rsidP="000A5068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</w:t>
      </w:r>
      <w:r w:rsidRPr="0018174F">
        <w:rPr>
          <w:rFonts w:ascii="Arial" w:hAnsi="Arial" w:cs="Arial"/>
          <w:sz w:val="32"/>
          <w:szCs w:val="32"/>
        </w:rPr>
        <w:t xml:space="preserve">over your mouth and nose </w:t>
      </w:r>
      <w:r>
        <w:rPr>
          <w:rFonts w:ascii="Arial" w:hAnsi="Arial" w:cs="Arial"/>
          <w:sz w:val="32"/>
          <w:szCs w:val="32"/>
        </w:rPr>
        <w:t xml:space="preserve">with a tissue </w:t>
      </w:r>
      <w:r w:rsidRPr="0018174F">
        <w:rPr>
          <w:rFonts w:ascii="Arial" w:hAnsi="Arial" w:cs="Arial"/>
          <w:sz w:val="32"/>
          <w:szCs w:val="32"/>
        </w:rPr>
        <w:t>when you cough or sneeze</w:t>
      </w:r>
    </w:p>
    <w:p w14:paraId="74D45187" w14:textId="73255224" w:rsidR="009F781D" w:rsidRPr="001A61A0" w:rsidRDefault="009F781D" w:rsidP="007C0492">
      <w:pPr>
        <w:pStyle w:val="ListParagraph"/>
        <w:spacing w:after="0" w:line="360" w:lineRule="auto"/>
        <w:ind w:left="3402"/>
        <w:rPr>
          <w:rFonts w:ascii="Arial" w:hAnsi="Arial" w:cs="Arial"/>
          <w:sz w:val="36"/>
          <w:szCs w:val="36"/>
        </w:rPr>
      </w:pPr>
    </w:p>
    <w:p w14:paraId="72BE3D72" w14:textId="75C2CFDB" w:rsidR="00A62721" w:rsidRDefault="007B4027" w:rsidP="000A5068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noProof/>
          <w:sz w:val="36"/>
          <w:szCs w:val="36"/>
          <w:lang w:eastAsia="en-NZ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210C72C4" wp14:editId="26B8A5E8">
                <wp:simplePos x="0" y="0"/>
                <wp:positionH relativeFrom="column">
                  <wp:posOffset>-48472</wp:posOffset>
                </wp:positionH>
                <wp:positionV relativeFrom="paragraph">
                  <wp:posOffset>572770</wp:posOffset>
                </wp:positionV>
                <wp:extent cx="1386416" cy="1243633"/>
                <wp:effectExtent l="0" t="0" r="4445" b="147320"/>
                <wp:wrapNone/>
                <wp:docPr id="1380" name="Group 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416" cy="1243633"/>
                          <a:chOff x="0" y="0"/>
                          <a:chExt cx="1623271" cy="1526329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mage may contain: possible text that says 'Sneeze here.'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16" y="0"/>
                            <a:ext cx="130365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Arrow: Right 23"/>
                        <wps:cNvSpPr/>
                        <wps:spPr>
                          <a:xfrm rot="19107242">
                            <a:off x="0" y="1058334"/>
                            <a:ext cx="795655" cy="467995"/>
                          </a:xfrm>
                          <a:prstGeom prst="rightArrow">
                            <a:avLst>
                              <a:gd name="adj1" fmla="val 56782"/>
                              <a:gd name="adj2" fmla="val 50000"/>
                            </a:avLst>
                          </a:prstGeom>
                          <a:solidFill>
                            <a:srgbClr val="FC1D0C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4A564" id="Group 1380" o:spid="_x0000_s1026" style="position:absolute;margin-left:-3.8pt;margin-top:45.1pt;width:109.15pt;height:97.9pt;z-index:252058624;mso-width-relative:margin;mso-height-relative:margin" coordsize="16232,15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Image may contain: possible text that says 'Sneeze here.'" style="position:absolute;left:3196;width:13036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">
                  <v:imagedata r:id="rId30" o:title=" possible text that says 'Sneeze here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3" o:spid="_x0000_s1028" type="#_x0000_t13" style="position:absolute;top:10583;width:7956;height:4680;rotation:-27227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" adj="15248,4668" fillcolor="#fc1d0c" strokecolor="#1f3763 [1604]" strokeweight="1pt"/>
              </v:group>
            </w:pict>
          </mc:Fallback>
        </mc:AlternateContent>
      </w:r>
      <w:r w:rsidR="00A62721">
        <w:rPr>
          <w:rFonts w:ascii="Arial" w:hAnsi="Arial" w:cs="Arial"/>
          <w:sz w:val="32"/>
          <w:szCs w:val="32"/>
        </w:rPr>
        <w:t>throw away any tissues that you use</w:t>
      </w:r>
    </w:p>
    <w:p w14:paraId="758349B9" w14:textId="44CC8979" w:rsidR="001A61A0" w:rsidRPr="001A61A0" w:rsidRDefault="001A61A0" w:rsidP="001A61A0">
      <w:pPr>
        <w:pStyle w:val="ListParagraph"/>
        <w:rPr>
          <w:rFonts w:ascii="Arial" w:hAnsi="Arial" w:cs="Arial"/>
          <w:sz w:val="36"/>
          <w:szCs w:val="36"/>
        </w:rPr>
      </w:pPr>
    </w:p>
    <w:p w14:paraId="215C85BC" w14:textId="7409F7AF" w:rsidR="001A61A0" w:rsidRDefault="001A61A0" w:rsidP="000A5068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cough or sneeze into your elbow if you have no tissues</w:t>
      </w:r>
      <w:r w:rsidRPr="008170FC">
        <w:rPr>
          <w:rFonts w:ascii="Arial" w:hAnsi="Arial" w:cs="Arial"/>
          <w:sz w:val="32"/>
          <w:szCs w:val="32"/>
        </w:rPr>
        <w:t>.</w:t>
      </w:r>
    </w:p>
    <w:p w14:paraId="59528D56" w14:textId="37E2C75D" w:rsidR="00B14B4B" w:rsidRPr="007B17F3" w:rsidRDefault="003A187D" w:rsidP="001A61A0">
      <w:pPr>
        <w:spacing w:after="0" w:line="360" w:lineRule="auto"/>
        <w:ind w:left="3402" w:right="153"/>
        <w:rPr>
          <w:rFonts w:ascii="Arial" w:hAnsi="Arial" w:cs="Arial"/>
          <w:b/>
          <w:bCs/>
          <w:sz w:val="32"/>
          <w:szCs w:val="32"/>
        </w:rPr>
      </w:pPr>
      <w:r w:rsidRPr="00D23973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51456" behindDoc="1" locked="0" layoutInCell="1" allowOverlap="1" wp14:anchorId="56008ADB" wp14:editId="53601A35">
            <wp:simplePos x="0" y="0"/>
            <wp:positionH relativeFrom="column">
              <wp:posOffset>67310</wp:posOffset>
            </wp:positionH>
            <wp:positionV relativeFrom="paragraph">
              <wp:posOffset>0</wp:posOffset>
            </wp:positionV>
            <wp:extent cx="1230207" cy="1230207"/>
            <wp:effectExtent l="0" t="0" r="8255" b="8255"/>
            <wp:wrapNone/>
            <wp:docPr id="20" name="Picture 20" descr="Wash Hands 20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Wash Hands 20 Second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07" cy="123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973" w:rsidRPr="00D23973">
        <w:rPr>
          <w:rFonts w:ascii="Arial" w:hAnsi="Arial" w:cs="Arial"/>
          <w:sz w:val="32"/>
          <w:szCs w:val="32"/>
        </w:rPr>
        <w:t>Make sure you</w:t>
      </w:r>
      <w:r w:rsidR="00D23973">
        <w:rPr>
          <w:rFonts w:ascii="Arial" w:hAnsi="Arial" w:cs="Arial"/>
          <w:b/>
          <w:bCs/>
          <w:sz w:val="32"/>
          <w:szCs w:val="32"/>
        </w:rPr>
        <w:t xml:space="preserve"> w</w:t>
      </w:r>
      <w:r w:rsidR="00A62721" w:rsidRPr="007B17F3">
        <w:rPr>
          <w:rFonts w:ascii="Arial" w:hAnsi="Arial" w:cs="Arial"/>
          <w:b/>
          <w:bCs/>
          <w:sz w:val="32"/>
          <w:szCs w:val="32"/>
        </w:rPr>
        <w:t>ash your hands</w:t>
      </w:r>
      <w:r w:rsidR="00665899" w:rsidRPr="007B17F3">
        <w:rPr>
          <w:rFonts w:ascii="Arial" w:hAnsi="Arial" w:cs="Arial"/>
          <w:sz w:val="32"/>
          <w:szCs w:val="32"/>
        </w:rPr>
        <w:t xml:space="preserve"> </w:t>
      </w:r>
      <w:r w:rsidR="00665899" w:rsidRPr="007B17F3">
        <w:rPr>
          <w:rFonts w:ascii="Arial" w:hAnsi="Arial" w:cs="Arial"/>
          <w:b/>
          <w:bCs/>
          <w:sz w:val="32"/>
          <w:szCs w:val="32"/>
        </w:rPr>
        <w:t>with soap</w:t>
      </w:r>
      <w:r w:rsidR="00665899" w:rsidRPr="007B17F3">
        <w:rPr>
          <w:rFonts w:ascii="Arial" w:hAnsi="Arial" w:cs="Arial"/>
          <w:sz w:val="32"/>
          <w:szCs w:val="32"/>
        </w:rPr>
        <w:t xml:space="preserve"> </w:t>
      </w:r>
      <w:r w:rsidR="00665899" w:rsidRPr="007B17F3">
        <w:rPr>
          <w:rFonts w:ascii="Arial" w:hAnsi="Arial" w:cs="Arial"/>
          <w:b/>
          <w:bCs/>
          <w:sz w:val="32"/>
          <w:szCs w:val="32"/>
        </w:rPr>
        <w:t>and water</w:t>
      </w:r>
      <w:r w:rsidR="00665899" w:rsidRPr="007B17F3">
        <w:rPr>
          <w:rFonts w:ascii="Arial" w:hAnsi="Arial" w:cs="Arial"/>
          <w:sz w:val="32"/>
          <w:szCs w:val="32"/>
        </w:rPr>
        <w:t xml:space="preserve"> for at least </w:t>
      </w:r>
      <w:r w:rsidR="00665899" w:rsidRPr="007B17F3">
        <w:rPr>
          <w:rFonts w:ascii="Arial" w:hAnsi="Arial" w:cs="Arial"/>
          <w:b/>
          <w:bCs/>
          <w:sz w:val="32"/>
          <w:szCs w:val="32"/>
        </w:rPr>
        <w:t>20 seconds</w:t>
      </w:r>
      <w:r w:rsidR="00D23973" w:rsidRPr="00D23973">
        <w:rPr>
          <w:rFonts w:ascii="Arial" w:hAnsi="Arial" w:cs="Arial"/>
          <w:sz w:val="32"/>
          <w:szCs w:val="32"/>
        </w:rPr>
        <w:t>:</w:t>
      </w:r>
    </w:p>
    <w:p w14:paraId="0EC879A1" w14:textId="535324D6" w:rsidR="00B14B4B" w:rsidRPr="001A61A0" w:rsidRDefault="00B14B4B" w:rsidP="001A61A0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B49E11F" w14:textId="6D66338B" w:rsidR="001A61A0" w:rsidRPr="001A61A0" w:rsidRDefault="001A61A0" w:rsidP="001A61A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0000" behindDoc="0" locked="0" layoutInCell="1" allowOverlap="1" wp14:anchorId="1C4E3762" wp14:editId="27A87AD7">
            <wp:simplePos x="0" y="0"/>
            <wp:positionH relativeFrom="column">
              <wp:posOffset>434340</wp:posOffset>
            </wp:positionH>
            <wp:positionV relativeFrom="paragraph">
              <wp:posOffset>158962</wp:posOffset>
            </wp:positionV>
            <wp:extent cx="715010" cy="1066800"/>
            <wp:effectExtent l="0" t="0" r="8890" b="0"/>
            <wp:wrapThrough wrapText="bothSides">
              <wp:wrapPolygon edited="0">
                <wp:start x="0" y="0"/>
                <wp:lineTo x="0" y="21214"/>
                <wp:lineTo x="21293" y="21214"/>
                <wp:lineTo x="21293" y="0"/>
                <wp:lineTo x="0" y="0"/>
              </wp:wrapPolygon>
            </wp:wrapThrough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ld blow nose_Sic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1A0">
        <w:rPr>
          <w:rFonts w:ascii="Arial" w:hAnsi="Arial" w:cs="Arial"/>
          <w:sz w:val="32"/>
          <w:szCs w:val="32"/>
        </w:rPr>
        <w:t>after coughing or sneezing</w:t>
      </w:r>
    </w:p>
    <w:p w14:paraId="09E529CF" w14:textId="6800FEF7" w:rsidR="001A61A0" w:rsidRPr="001A61A0" w:rsidRDefault="001A61A0" w:rsidP="001A61A0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094240F2" w14:textId="77777777" w:rsidR="001A61A0" w:rsidRPr="001A61A0" w:rsidRDefault="001A61A0" w:rsidP="001A61A0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A0082E2" w14:textId="42E2570A" w:rsidR="001A61A0" w:rsidRPr="001A61A0" w:rsidRDefault="001A61A0" w:rsidP="001A61A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sz w:val="32"/>
          <w:szCs w:val="32"/>
        </w:rPr>
        <w:t>after blowing your nose</w:t>
      </w:r>
    </w:p>
    <w:p w14:paraId="2EC569A6" w14:textId="529081D1" w:rsidR="001A61A0" w:rsidRPr="001A61A0" w:rsidRDefault="001A61A0" w:rsidP="001A61A0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3808" behindDoc="0" locked="0" layoutInCell="1" allowOverlap="1" wp14:anchorId="2431B2F1" wp14:editId="057D4C92">
            <wp:simplePos x="0" y="0"/>
            <wp:positionH relativeFrom="column">
              <wp:posOffset>-91864</wp:posOffset>
            </wp:positionH>
            <wp:positionV relativeFrom="paragraph">
              <wp:posOffset>400897</wp:posOffset>
            </wp:positionV>
            <wp:extent cx="1677670" cy="579755"/>
            <wp:effectExtent l="0" t="0" r="0" b="0"/>
            <wp:wrapThrough wrapText="bothSides">
              <wp:wrapPolygon edited="0">
                <wp:start x="0" y="0"/>
                <wp:lineTo x="0" y="20583"/>
                <wp:lineTo x="21338" y="20583"/>
                <wp:lineTo x="21338" y="0"/>
                <wp:lineTo x="0" y="0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eal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5"/>
                    <a:stretch/>
                  </pic:blipFill>
                  <pic:spPr bwMode="auto">
                    <a:xfrm>
                      <a:off x="0" y="0"/>
                      <a:ext cx="1677670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F3042" w14:textId="471D8552" w:rsidR="001A61A0" w:rsidRPr="001A61A0" w:rsidRDefault="001A61A0" w:rsidP="001A61A0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2"/>
        </w:rPr>
      </w:pPr>
    </w:p>
    <w:p w14:paraId="67369E71" w14:textId="4F6BAA6D" w:rsidR="00A62721" w:rsidRPr="001A61A0" w:rsidRDefault="00A62721" w:rsidP="001A61A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sz w:val="32"/>
          <w:szCs w:val="32"/>
        </w:rPr>
        <w:t>before eating or touching food</w:t>
      </w:r>
    </w:p>
    <w:p w14:paraId="523CB0B5" w14:textId="77777777" w:rsidR="001A61A0" w:rsidRDefault="001A61A0" w:rsidP="001A61A0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EFC74D0" w14:textId="41A78240" w:rsidR="00B14B4B" w:rsidRPr="001A61A0" w:rsidRDefault="001A61A0" w:rsidP="001A61A0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1A61A0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961344" behindDoc="0" locked="0" layoutInCell="1" allowOverlap="1" wp14:anchorId="1066BC80" wp14:editId="32EF34F0">
            <wp:simplePos x="0" y="0"/>
            <wp:positionH relativeFrom="column">
              <wp:posOffset>62230</wp:posOffset>
            </wp:positionH>
            <wp:positionV relativeFrom="paragraph">
              <wp:posOffset>129752</wp:posOffset>
            </wp:positionV>
            <wp:extent cx="1369060" cy="981710"/>
            <wp:effectExtent l="0" t="0" r="2540" b="8890"/>
            <wp:wrapThrough wrapText="bothSides">
              <wp:wrapPolygon edited="0">
                <wp:start x="0" y="0"/>
                <wp:lineTo x="0" y="21376"/>
                <wp:lineTo x="21340" y="21376"/>
                <wp:lineTo x="21340" y="0"/>
                <wp:lineTo x="0" y="0"/>
              </wp:wrapPolygon>
            </wp:wrapThrough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Access Toilet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A334" w14:textId="55E09402" w:rsidR="00A62721" w:rsidRPr="001A61A0" w:rsidRDefault="00B14B4B" w:rsidP="001A61A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sz w:val="32"/>
          <w:szCs w:val="32"/>
        </w:rPr>
        <w:t>after u</w:t>
      </w:r>
      <w:r w:rsidR="00A62721" w:rsidRPr="001A61A0">
        <w:rPr>
          <w:rFonts w:ascii="Arial" w:hAnsi="Arial" w:cs="Arial"/>
          <w:sz w:val="32"/>
          <w:szCs w:val="32"/>
        </w:rPr>
        <w:t>s</w:t>
      </w:r>
      <w:r w:rsidRPr="001A61A0">
        <w:rPr>
          <w:rFonts w:ascii="Arial" w:hAnsi="Arial" w:cs="Arial"/>
          <w:sz w:val="32"/>
          <w:szCs w:val="32"/>
        </w:rPr>
        <w:t>ing</w:t>
      </w:r>
      <w:r w:rsidR="00A62721" w:rsidRPr="001A61A0">
        <w:rPr>
          <w:rFonts w:ascii="Arial" w:hAnsi="Arial" w:cs="Arial"/>
          <w:sz w:val="32"/>
          <w:szCs w:val="32"/>
        </w:rPr>
        <w:t xml:space="preserve"> the toilet</w:t>
      </w:r>
    </w:p>
    <w:p w14:paraId="1990E2BC" w14:textId="77777777" w:rsidR="001A61A0" w:rsidRDefault="001A61A0" w:rsidP="001A61A0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14:paraId="6148C11F" w14:textId="7D53F953" w:rsidR="00261205" w:rsidRPr="001A61A0" w:rsidRDefault="00261205" w:rsidP="001A61A0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4832" behindDoc="0" locked="0" layoutInCell="1" allowOverlap="1" wp14:anchorId="000AB56E" wp14:editId="1DCEA1FF">
            <wp:simplePos x="0" y="0"/>
            <wp:positionH relativeFrom="column">
              <wp:posOffset>151130</wp:posOffset>
            </wp:positionH>
            <wp:positionV relativeFrom="paragraph">
              <wp:posOffset>268393</wp:posOffset>
            </wp:positionV>
            <wp:extent cx="993140" cy="1066165"/>
            <wp:effectExtent l="0" t="0" r="0" b="635"/>
            <wp:wrapThrough wrapText="bothSides">
              <wp:wrapPolygon edited="0">
                <wp:start x="0" y="0"/>
                <wp:lineTo x="0" y="21227"/>
                <wp:lineTo x="21130" y="21227"/>
                <wp:lineTo x="2113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irl_Child_Preschooler_Thumb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47"/>
                    <a:stretch/>
                  </pic:blipFill>
                  <pic:spPr bwMode="auto">
                    <a:xfrm flipH="1">
                      <a:off x="0" y="0"/>
                      <a:ext cx="993140" cy="106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15627" w14:textId="77777777" w:rsidR="001A61A0" w:rsidRDefault="006B1761" w:rsidP="001A61A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sz w:val="32"/>
          <w:szCs w:val="32"/>
        </w:rPr>
        <w:t xml:space="preserve">after helping children wipe their </w:t>
      </w:r>
    </w:p>
    <w:p w14:paraId="762DE176" w14:textId="66570A41" w:rsidR="00A62721" w:rsidRPr="001A61A0" w:rsidRDefault="006B1761" w:rsidP="001A61A0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sz w:val="32"/>
          <w:szCs w:val="32"/>
        </w:rPr>
        <w:t>noses</w:t>
      </w:r>
    </w:p>
    <w:p w14:paraId="44C9B913" w14:textId="77777777" w:rsidR="001A61A0" w:rsidRDefault="001A61A0" w:rsidP="001A61A0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F0F0E97" w14:textId="63C2D747" w:rsidR="00B14B4B" w:rsidRPr="001A61A0" w:rsidRDefault="007B5FF0" w:rsidP="001A61A0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6464" behindDoc="0" locked="0" layoutInCell="1" allowOverlap="1" wp14:anchorId="14ADC1BF" wp14:editId="1B298011">
            <wp:simplePos x="0" y="0"/>
            <wp:positionH relativeFrom="column">
              <wp:posOffset>66040</wp:posOffset>
            </wp:positionH>
            <wp:positionV relativeFrom="paragraph">
              <wp:posOffset>318558</wp:posOffset>
            </wp:positionV>
            <wp:extent cx="1428750" cy="981710"/>
            <wp:effectExtent l="0" t="0" r="0" b="8890"/>
            <wp:wrapThrough wrapText="bothSides">
              <wp:wrapPolygon edited="0">
                <wp:start x="0" y="0"/>
                <wp:lineTo x="0" y="21376"/>
                <wp:lineTo x="21312" y="21376"/>
                <wp:lineTo x="21312" y="0"/>
                <wp:lineTo x="0" y="0"/>
              </wp:wrapPolygon>
            </wp:wrapThrough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ll-bed-2 un well sic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16C18" w14:textId="0FF2F465" w:rsidR="001A61A0" w:rsidRPr="001A61A0" w:rsidRDefault="00B14B4B" w:rsidP="001A61A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1A61A0">
        <w:rPr>
          <w:rFonts w:ascii="Arial" w:hAnsi="Arial" w:cs="Arial"/>
          <w:sz w:val="32"/>
          <w:szCs w:val="32"/>
        </w:rPr>
        <w:t xml:space="preserve">after </w:t>
      </w:r>
      <w:r w:rsidR="00A62721" w:rsidRPr="001A61A0">
        <w:rPr>
          <w:rFonts w:ascii="Arial" w:hAnsi="Arial" w:cs="Arial"/>
          <w:sz w:val="32"/>
          <w:szCs w:val="32"/>
        </w:rPr>
        <w:t>caring for sick people</w:t>
      </w:r>
      <w:r w:rsidR="00A62721" w:rsidRPr="008170FC">
        <w:rPr>
          <w:rFonts w:ascii="Arial" w:hAnsi="Arial" w:cs="Arial"/>
          <w:sz w:val="32"/>
          <w:szCs w:val="32"/>
        </w:rPr>
        <w:t>.</w:t>
      </w:r>
    </w:p>
    <w:p w14:paraId="5D0400FC" w14:textId="77777777" w:rsidR="001A61A0" w:rsidRPr="001A61A0" w:rsidRDefault="001A61A0" w:rsidP="001A61A0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190E799" w14:textId="77777777" w:rsidR="001A61A0" w:rsidRDefault="001A61A0" w:rsidP="001A61A0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3BCAAF1" w14:textId="243C6483" w:rsidR="001A61A0" w:rsidRDefault="001A61A0" w:rsidP="001A61A0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5AB7D67" w14:textId="6FD22010" w:rsidR="001A61A0" w:rsidRPr="008170FC" w:rsidRDefault="001A61A0" w:rsidP="00A842F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Pr="008170FC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51808" behindDoc="0" locked="0" layoutInCell="1" allowOverlap="1" wp14:anchorId="149B00FE" wp14:editId="2222CA25">
            <wp:simplePos x="0" y="0"/>
            <wp:positionH relativeFrom="column">
              <wp:posOffset>221766</wp:posOffset>
            </wp:positionH>
            <wp:positionV relativeFrom="paragraph">
              <wp:posOffset>0</wp:posOffset>
            </wp:positionV>
            <wp:extent cx="1047750" cy="1395753"/>
            <wp:effectExtent l="0" t="0" r="0" b="0"/>
            <wp:wrapThrough wrapText="bothSides">
              <wp:wrapPolygon edited="0">
                <wp:start x="0" y="0"/>
                <wp:lineTo x="0" y="21227"/>
                <wp:lineTo x="21207" y="21227"/>
                <wp:lineTo x="2120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0FC">
        <w:rPr>
          <w:rFonts w:ascii="Arial" w:hAnsi="Arial" w:cs="Arial"/>
          <w:sz w:val="32"/>
          <w:szCs w:val="32"/>
        </w:rPr>
        <w:t xml:space="preserve">If there is no water or soap you can use </w:t>
      </w:r>
      <w:r w:rsidRPr="008170FC">
        <w:rPr>
          <w:rFonts w:ascii="Arial" w:hAnsi="Arial" w:cs="Arial"/>
          <w:b/>
          <w:bCs/>
          <w:sz w:val="32"/>
          <w:szCs w:val="32"/>
        </w:rPr>
        <w:t>hand sanitiser</w:t>
      </w:r>
      <w:r w:rsidRPr="008170FC">
        <w:rPr>
          <w:rFonts w:ascii="Arial" w:hAnsi="Arial" w:cs="Arial"/>
          <w:sz w:val="32"/>
          <w:szCs w:val="32"/>
        </w:rPr>
        <w:t>.</w:t>
      </w:r>
    </w:p>
    <w:p w14:paraId="7EF6C50F" w14:textId="20E4F592" w:rsidR="001A61A0" w:rsidRPr="008170FC" w:rsidRDefault="001A61A0" w:rsidP="00A842FE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6965E67" w14:textId="77777777" w:rsidR="001A61A0" w:rsidRPr="008170FC" w:rsidRDefault="001A61A0" w:rsidP="00A842F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0F690F54" w14:textId="2456F233" w:rsidR="001A61A0" w:rsidRPr="008170FC" w:rsidRDefault="001A61A0" w:rsidP="00A842F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8170FC">
        <w:rPr>
          <w:rFonts w:ascii="Arial" w:hAnsi="Arial" w:cs="Arial"/>
          <w:sz w:val="32"/>
          <w:szCs w:val="32"/>
        </w:rPr>
        <w:t>Another important thing you can do is try not to touch your:</w:t>
      </w:r>
    </w:p>
    <w:p w14:paraId="4C7DC9A7" w14:textId="338705EC" w:rsidR="001A61A0" w:rsidRPr="008170FC" w:rsidRDefault="001A61A0" w:rsidP="00A842FE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0ADF818" w14:textId="216D6026" w:rsidR="001A61A0" w:rsidRPr="008170FC" w:rsidRDefault="001A61A0" w:rsidP="00A842FE">
      <w:pPr>
        <w:pStyle w:val="ListParagraph"/>
        <w:numPr>
          <w:ilvl w:val="0"/>
          <w:numId w:val="19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 w:rsidRPr="008170F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246A3577" wp14:editId="2BB1A93C">
                <wp:simplePos x="0" y="0"/>
                <wp:positionH relativeFrom="column">
                  <wp:posOffset>-118745</wp:posOffset>
                </wp:positionH>
                <wp:positionV relativeFrom="paragraph">
                  <wp:posOffset>233680</wp:posOffset>
                </wp:positionV>
                <wp:extent cx="1980565" cy="1100455"/>
                <wp:effectExtent l="0" t="0" r="19685" b="4445"/>
                <wp:wrapThrough wrapText="bothSides">
                  <wp:wrapPolygon edited="0">
                    <wp:start x="0" y="0"/>
                    <wp:lineTo x="0" y="21313"/>
                    <wp:lineTo x="14335" y="21313"/>
                    <wp:lineTo x="14335" y="17948"/>
                    <wp:lineTo x="21607" y="17200"/>
                    <wp:lineTo x="21607" y="6357"/>
                    <wp:lineTo x="16621" y="4861"/>
                    <wp:lineTo x="15997" y="2991"/>
                    <wp:lineTo x="14335" y="0"/>
                    <wp:lineTo x="0" y="0"/>
                  </wp:wrapPolygon>
                </wp:wrapThrough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565" cy="1100455"/>
                          <a:chOff x="0" y="0"/>
                          <a:chExt cx="1981700" cy="1100455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4" r="45217" b="64725"/>
                          <a:stretch/>
                        </pic:blipFill>
                        <pic:spPr bwMode="auto">
                          <a:xfrm>
                            <a:off x="0" y="0"/>
                            <a:ext cx="1302385" cy="110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" name="Arrow: Left 105"/>
                        <wps:cNvSpPr/>
                        <wps:spPr>
                          <a:xfrm>
                            <a:off x="1104184" y="168960"/>
                            <a:ext cx="877516" cy="72850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C3BDE6" id="Group 110" o:spid="_x0000_s1026" style="position:absolute;margin-left:-9.35pt;margin-top:18.4pt;width:155.95pt;height:86.65pt;z-index:252150784;mso-width-relative:margin" coordsize="19817,11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">
                <v:shape id="Picture 93" o:spid="_x0000_s1027" type="#_x0000_t75" style="position:absolute;width:13023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">
                  <v:imagedata r:id="rId39" o:title="" cropbottom="42418f" cropleft="10154f" cropright="29633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05" o:spid="_x0000_s1028" type="#_x0000_t66" style="position:absolute;left:11041;top:1689;width:8776;height:7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" adj="8966" fillcolor="#4472c4 [3204]" strokecolor="#1f3763 [1604]" strokeweight="1pt"/>
                <w10:wrap type="through"/>
              </v:group>
            </w:pict>
          </mc:Fallback>
        </mc:AlternateContent>
      </w:r>
      <w:r w:rsidRPr="008170FC">
        <w:rPr>
          <w:rFonts w:ascii="Arial" w:hAnsi="Arial" w:cs="Arial"/>
          <w:sz w:val="32"/>
          <w:szCs w:val="32"/>
        </w:rPr>
        <w:t>eyes</w:t>
      </w:r>
    </w:p>
    <w:p w14:paraId="7D135DD2" w14:textId="7C0E4B7F" w:rsidR="001A61A0" w:rsidRPr="008170FC" w:rsidRDefault="001A61A0" w:rsidP="00A842FE">
      <w:pPr>
        <w:spacing w:after="0" w:line="360" w:lineRule="auto"/>
        <w:ind w:left="3468" w:hanging="426"/>
        <w:rPr>
          <w:rFonts w:ascii="Arial" w:hAnsi="Arial" w:cs="Arial"/>
          <w:sz w:val="32"/>
          <w:szCs w:val="32"/>
        </w:rPr>
      </w:pPr>
      <w:r w:rsidRPr="008170F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A6C857D" wp14:editId="59B63AB0">
                <wp:simplePos x="0" y="0"/>
                <wp:positionH relativeFrom="column">
                  <wp:posOffset>1201420</wp:posOffset>
                </wp:positionH>
                <wp:positionV relativeFrom="paragraph">
                  <wp:posOffset>156845</wp:posOffset>
                </wp:positionV>
                <wp:extent cx="541867" cy="457200"/>
                <wp:effectExtent l="0" t="0" r="0" b="0"/>
                <wp:wrapNone/>
                <wp:docPr id="12" name="Multiplication Sig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7" cy="4572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567B" id="Multiplication Sign 12" o:spid="_x0000_s1026" style="position:absolute;margin-left:94.6pt;margin-top:12.35pt;width:42.65pt;height:36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86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" path="m95470,150901l164815,68715r106119,89537l377052,68715r69345,82186l354309,228600r92088,77699l377052,388485,270934,298948,164815,388485,95470,306299r92088,-77699l95470,150901xe" fillcolor="red" strokecolor="#1f3763 [1604]" strokeweight="1pt">
                <v:stroke joinstyle="miter"/>
                <v:path arrowok="t" o:connecttype="custom" o:connectlocs="95470,150901;164815,68715;270934,158252;377052,68715;446397,150901;354309,228600;446397,306299;377052,388485;270934,298948;164815,388485;95470,306299;187558,228600;95470,150901" o:connectangles="0,0,0,0,0,0,0,0,0,0,0,0,0"/>
              </v:shape>
            </w:pict>
          </mc:Fallback>
        </mc:AlternateContent>
      </w:r>
    </w:p>
    <w:p w14:paraId="6B034ED4" w14:textId="77777777" w:rsidR="001A61A0" w:rsidRPr="008170FC" w:rsidRDefault="001A61A0" w:rsidP="00A842FE">
      <w:pPr>
        <w:pStyle w:val="ListParagraph"/>
        <w:numPr>
          <w:ilvl w:val="0"/>
          <w:numId w:val="19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 w:rsidRPr="008170FC">
        <w:rPr>
          <w:rFonts w:ascii="Arial" w:hAnsi="Arial" w:cs="Arial"/>
          <w:sz w:val="32"/>
          <w:szCs w:val="32"/>
        </w:rPr>
        <w:t xml:space="preserve">nose </w:t>
      </w:r>
    </w:p>
    <w:p w14:paraId="78F3F97F" w14:textId="77777777" w:rsidR="001A61A0" w:rsidRPr="008170FC" w:rsidRDefault="001A61A0" w:rsidP="001A61A0">
      <w:pPr>
        <w:spacing w:after="0" w:line="360" w:lineRule="auto"/>
        <w:ind w:left="3468" w:hanging="426"/>
        <w:rPr>
          <w:rFonts w:ascii="Arial" w:hAnsi="Arial" w:cs="Arial"/>
          <w:sz w:val="32"/>
          <w:szCs w:val="32"/>
        </w:rPr>
      </w:pPr>
    </w:p>
    <w:p w14:paraId="42B77F4A" w14:textId="4984B9CB" w:rsidR="001A61A0" w:rsidRPr="008170FC" w:rsidRDefault="001A61A0" w:rsidP="001A61A0">
      <w:pPr>
        <w:pStyle w:val="ListParagraph"/>
        <w:numPr>
          <w:ilvl w:val="0"/>
          <w:numId w:val="19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 w:rsidRPr="008170FC">
        <w:rPr>
          <w:rFonts w:ascii="Arial" w:hAnsi="Arial" w:cs="Arial"/>
          <w:sz w:val="32"/>
          <w:szCs w:val="32"/>
        </w:rPr>
        <w:t>mouth.</w:t>
      </w:r>
    </w:p>
    <w:p w14:paraId="3F64507B" w14:textId="77777777" w:rsidR="008170FC" w:rsidRDefault="008170FC" w:rsidP="00A842FE">
      <w:pPr>
        <w:pStyle w:val="ListParagraph"/>
        <w:rPr>
          <w:rFonts w:ascii="Arial" w:hAnsi="Arial" w:cs="Arial"/>
          <w:sz w:val="32"/>
          <w:szCs w:val="32"/>
        </w:rPr>
      </w:pPr>
    </w:p>
    <w:p w14:paraId="4271ED0B" w14:textId="5E4476A9" w:rsidR="00A842FE" w:rsidRPr="008170FC" w:rsidRDefault="00822E38" w:rsidP="00A842FE">
      <w:pPr>
        <w:pStyle w:val="ListParagraph"/>
        <w:rPr>
          <w:rFonts w:ascii="Arial" w:hAnsi="Arial" w:cs="Arial"/>
          <w:sz w:val="32"/>
          <w:szCs w:val="32"/>
        </w:rPr>
      </w:pPr>
      <w:r w:rsidRPr="008170FC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187648" behindDoc="0" locked="0" layoutInCell="1" allowOverlap="1" wp14:anchorId="088D57B8" wp14:editId="10BF715B">
            <wp:simplePos x="0" y="0"/>
            <wp:positionH relativeFrom="column">
              <wp:posOffset>521970</wp:posOffset>
            </wp:positionH>
            <wp:positionV relativeFrom="paragraph">
              <wp:posOffset>329565</wp:posOffset>
            </wp:positionV>
            <wp:extent cx="1506855" cy="1506855"/>
            <wp:effectExtent l="0" t="0" r="0" b="0"/>
            <wp:wrapThrough wrapText="bothSides">
              <wp:wrapPolygon edited="0">
                <wp:start x="10377" y="0"/>
                <wp:lineTo x="8465" y="1638"/>
                <wp:lineTo x="8465" y="2458"/>
                <wp:lineTo x="9558" y="4915"/>
                <wp:lineTo x="7100" y="6827"/>
                <wp:lineTo x="7100" y="19388"/>
                <wp:lineTo x="8465" y="20753"/>
                <wp:lineTo x="9831" y="21300"/>
                <wp:lineTo x="11469" y="21300"/>
                <wp:lineTo x="12561" y="20753"/>
                <wp:lineTo x="14473" y="18842"/>
                <wp:lineTo x="14473" y="4369"/>
                <wp:lineTo x="11469" y="0"/>
                <wp:lineTo x="10377" y="0"/>
              </wp:wrapPolygon>
            </wp:wrapThrough>
            <wp:docPr id="16" name="Picture 16" descr="Bl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Bleach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0FC">
        <w:rPr>
          <w:rFonts w:ascii="&amp;quot" w:hAnsi="&amp;quot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86624" behindDoc="0" locked="0" layoutInCell="1" allowOverlap="1" wp14:anchorId="214992B0" wp14:editId="105C662D">
            <wp:simplePos x="0" y="0"/>
            <wp:positionH relativeFrom="column">
              <wp:posOffset>-353060</wp:posOffset>
            </wp:positionH>
            <wp:positionV relativeFrom="paragraph">
              <wp:posOffset>328930</wp:posOffset>
            </wp:positionV>
            <wp:extent cx="1371600" cy="1371600"/>
            <wp:effectExtent l="0" t="0" r="0" b="0"/>
            <wp:wrapThrough wrapText="bothSides">
              <wp:wrapPolygon edited="0">
                <wp:start x="10800" y="0"/>
                <wp:lineTo x="9600" y="900"/>
                <wp:lineTo x="8700" y="3000"/>
                <wp:lineTo x="9000" y="4800"/>
                <wp:lineTo x="6300" y="6000"/>
                <wp:lineTo x="3600" y="8700"/>
                <wp:lineTo x="2400" y="11700"/>
                <wp:lineTo x="2400" y="14400"/>
                <wp:lineTo x="1200" y="17100"/>
                <wp:lineTo x="900" y="21300"/>
                <wp:lineTo x="13800" y="21300"/>
                <wp:lineTo x="16500" y="21300"/>
                <wp:lineTo x="19500" y="20100"/>
                <wp:lineTo x="19200" y="19200"/>
                <wp:lineTo x="20700" y="13500"/>
                <wp:lineTo x="17700" y="10800"/>
                <wp:lineTo x="15000" y="9600"/>
                <wp:lineTo x="15600" y="3000"/>
                <wp:lineTo x="15000" y="1200"/>
                <wp:lineTo x="13500" y="0"/>
                <wp:lineTo x="10800" y="0"/>
              </wp:wrapPolygon>
            </wp:wrapThrough>
            <wp:docPr id="10" name="Picture 10" descr="Dusting">
              <a:hlinkClick xmlns:a="http://schemas.openxmlformats.org/drawingml/2006/main" r:id="rId41" tooltip="&quot;Dust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sting">
                      <a:hlinkClick r:id="rId41" tooltip="&quot;Dust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B5392" w14:textId="3D8775A1" w:rsidR="00A842FE" w:rsidRPr="008170FC" w:rsidRDefault="00A842FE" w:rsidP="00A842FE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0452B65F" w14:textId="78052FC9" w:rsidR="00A842FE" w:rsidRPr="008170FC" w:rsidRDefault="00A842FE" w:rsidP="00A842F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8170FC">
        <w:rPr>
          <w:rFonts w:ascii="Arial" w:hAnsi="Arial" w:cs="Arial"/>
          <w:sz w:val="32"/>
          <w:szCs w:val="32"/>
        </w:rPr>
        <w:t xml:space="preserve">It is also a good idea to clean </w:t>
      </w:r>
      <w:r w:rsidRPr="008170FC">
        <w:rPr>
          <w:rFonts w:ascii="Arial" w:hAnsi="Arial" w:cs="Arial"/>
          <w:b/>
          <w:bCs/>
          <w:sz w:val="32"/>
          <w:szCs w:val="32"/>
        </w:rPr>
        <w:t>surfaces</w:t>
      </w:r>
      <w:r w:rsidRPr="008170FC">
        <w:rPr>
          <w:rFonts w:ascii="Arial" w:hAnsi="Arial" w:cs="Arial"/>
          <w:sz w:val="32"/>
          <w:szCs w:val="32"/>
        </w:rPr>
        <w:t xml:space="preserve"> and </w:t>
      </w:r>
      <w:r w:rsidRPr="008170FC">
        <w:rPr>
          <w:rFonts w:ascii="Arial" w:hAnsi="Arial" w:cs="Arial"/>
          <w:b/>
          <w:bCs/>
          <w:sz w:val="32"/>
          <w:szCs w:val="32"/>
        </w:rPr>
        <w:t>objects</w:t>
      </w:r>
      <w:r w:rsidRPr="008170FC">
        <w:rPr>
          <w:rFonts w:ascii="Arial" w:hAnsi="Arial" w:cs="Arial"/>
          <w:sz w:val="32"/>
          <w:szCs w:val="32"/>
        </w:rPr>
        <w:t xml:space="preserve"> that </w:t>
      </w:r>
      <w:r w:rsidR="00764D0B" w:rsidRPr="008170FC">
        <w:rPr>
          <w:rFonts w:ascii="Arial" w:hAnsi="Arial" w:cs="Arial"/>
          <w:sz w:val="32"/>
          <w:szCs w:val="32"/>
        </w:rPr>
        <w:t>you</w:t>
      </w:r>
      <w:r w:rsidRPr="008170FC">
        <w:rPr>
          <w:rFonts w:ascii="Arial" w:hAnsi="Arial" w:cs="Arial"/>
          <w:sz w:val="32"/>
          <w:szCs w:val="32"/>
        </w:rPr>
        <w:t xml:space="preserve"> use a lot.</w:t>
      </w:r>
    </w:p>
    <w:p w14:paraId="745FB32F" w14:textId="6356D3E3" w:rsidR="00764D0B" w:rsidRPr="00764D0B" w:rsidRDefault="00764D0B" w:rsidP="00A842FE">
      <w:pPr>
        <w:spacing w:after="0" w:line="360" w:lineRule="auto"/>
        <w:ind w:left="3402"/>
        <w:rPr>
          <w:rFonts w:ascii="Arial" w:hAnsi="Arial" w:cs="Arial"/>
        </w:rPr>
      </w:pPr>
    </w:p>
    <w:p w14:paraId="0EE221D8" w14:textId="5EA75712" w:rsidR="00A842FE" w:rsidRPr="00A842FE" w:rsidRDefault="00A842FE" w:rsidP="008170FC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5FA4EA1" w14:textId="77777777" w:rsidR="008170FC" w:rsidRDefault="008170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A6E8844" w14:textId="3C377117" w:rsidR="001A61A0" w:rsidRDefault="001A61A0" w:rsidP="001A61A0">
      <w:pPr>
        <w:pStyle w:val="ListParagraph"/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48B8250F" wp14:editId="7647386D">
                <wp:simplePos x="0" y="0"/>
                <wp:positionH relativeFrom="column">
                  <wp:posOffset>64135</wp:posOffset>
                </wp:positionH>
                <wp:positionV relativeFrom="paragraph">
                  <wp:posOffset>-275166</wp:posOffset>
                </wp:positionV>
                <wp:extent cx="1426210" cy="1877483"/>
                <wp:effectExtent l="0" t="0" r="2540" b="889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210" cy="1877483"/>
                          <a:chOff x="0" y="0"/>
                          <a:chExt cx="1426210" cy="1877483"/>
                        </a:xfrm>
                      </wpg:grpSpPr>
                      <pic:pic xmlns:pic="http://schemas.openxmlformats.org/drawingml/2006/picture">
                        <pic:nvPicPr>
                          <pic:cNvPr id="1408" name="Picture 140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267" y="880533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Picture 1409" descr="Image result for Healthline nz">
                            <a:hlinkClick r:id="rId44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92E23" id="Group 127" o:spid="_x0000_s1026" style="position:absolute;margin-left:5.05pt;margin-top:-21.65pt;width:112.3pt;height:147.85pt;z-index:252157952" coordsize="14262,187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">
                <v:shape id="Picture 1408" o:spid="_x0000_s1027" type="#_x0000_t75" style="position:absolute;left:1862;top:8805;width:9970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">
                  <v:imagedata r:id="rId46" o:title=""/>
                </v:shape>
                <v:shape id="Picture 1409" o:spid="_x0000_s1028" type="#_x0000_t75" alt="Image result for Healthline nz" href="https://www.google.com/url?sa=i&amp;url=https://www.kidshealth.org.nz/healthline-0800-611-116&amp;psig=AOvVaw2DdUkkTQRONzLWtOVyX2Tk&amp;ust=1582225091727000&amp;source=images&amp;cd=vfe&amp;ved=0CAIQjRxqFwoTCMjz6fel3ucCFQAAAAAdAAAAABAD" target="&quot;_blank&quot;" style="position:absolute;width:14262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" o:button="t">
                  <v:fill o:detectmouseclick="t"/>
                  <v:imagedata r:id="rId47" o:title="Image result for Healthline nz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If you have any questions about COVID-19 you can </w:t>
      </w:r>
      <w:r w:rsidR="00827C19">
        <w:rPr>
          <w:rFonts w:ascii="Arial" w:hAnsi="Arial" w:cs="Arial"/>
          <w:sz w:val="32"/>
          <w:szCs w:val="32"/>
        </w:rPr>
        <w:t xml:space="preserve">call </w:t>
      </w:r>
      <w:r>
        <w:rPr>
          <w:rFonts w:ascii="Arial" w:hAnsi="Arial" w:cs="Arial"/>
          <w:sz w:val="32"/>
          <w:szCs w:val="32"/>
        </w:rPr>
        <w:t>Healthline on:</w:t>
      </w:r>
      <w:r w:rsidRPr="001A61A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28EAE172" w14:textId="77777777" w:rsidR="001A61A0" w:rsidRDefault="001A61A0" w:rsidP="001A61A0">
      <w:pPr>
        <w:pStyle w:val="ListParagraph"/>
        <w:spacing w:after="0" w:line="360" w:lineRule="auto"/>
        <w:ind w:left="4122"/>
        <w:rPr>
          <w:rFonts w:ascii="Arial" w:hAnsi="Arial" w:cs="Arial"/>
          <w:b/>
          <w:bCs/>
          <w:sz w:val="32"/>
          <w:szCs w:val="32"/>
        </w:rPr>
      </w:pPr>
    </w:p>
    <w:p w14:paraId="55D79912" w14:textId="514F4AB3" w:rsidR="001A61A0" w:rsidRPr="00EB1804" w:rsidRDefault="001A61A0" w:rsidP="0039511D">
      <w:pPr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  <w:r w:rsidRPr="00EB1804">
        <w:rPr>
          <w:rFonts w:ascii="Arial" w:hAnsi="Arial" w:cs="Arial"/>
          <w:b/>
          <w:bCs/>
          <w:sz w:val="32"/>
          <w:szCs w:val="32"/>
        </w:rPr>
        <w:t>0800 358 5453</w:t>
      </w:r>
    </w:p>
    <w:p w14:paraId="4B182C64" w14:textId="77777777" w:rsidR="001A61A0" w:rsidRPr="00166053" w:rsidRDefault="001A61A0" w:rsidP="0039511D">
      <w:pPr>
        <w:pStyle w:val="ListParagraph"/>
        <w:spacing w:after="0" w:line="360" w:lineRule="auto"/>
        <w:ind w:left="3402"/>
        <w:rPr>
          <w:rFonts w:ascii="Arial" w:hAnsi="Arial" w:cs="Arial"/>
          <w:sz w:val="28"/>
          <w:szCs w:val="28"/>
        </w:rPr>
      </w:pPr>
    </w:p>
    <w:p w14:paraId="796BE4E5" w14:textId="77777777" w:rsidR="001A61A0" w:rsidRPr="00166053" w:rsidRDefault="001A61A0" w:rsidP="0039511D">
      <w:pPr>
        <w:pStyle w:val="ListParagraph"/>
        <w:spacing w:after="0" w:line="360" w:lineRule="auto"/>
        <w:ind w:left="3402"/>
        <w:rPr>
          <w:rFonts w:ascii="Arial" w:hAnsi="Arial" w:cs="Arial"/>
          <w:sz w:val="28"/>
          <w:szCs w:val="28"/>
        </w:rPr>
      </w:pPr>
    </w:p>
    <w:p w14:paraId="3B392CF6" w14:textId="734D68F4" w:rsidR="001A61A0" w:rsidRPr="001A61A0" w:rsidRDefault="001A61A0" w:rsidP="0039511D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B3831">
        <w:rPr>
          <w:noProof/>
          <w:sz w:val="26"/>
          <w:szCs w:val="26"/>
          <w:lang w:eastAsia="en-NZ"/>
        </w:rPr>
        <w:drawing>
          <wp:anchor distT="0" distB="0" distL="114300" distR="114300" simplePos="0" relativeHeight="252156928" behindDoc="0" locked="0" layoutInCell="1" allowOverlap="1" wp14:anchorId="54DC82CB" wp14:editId="0A24BEB3">
            <wp:simplePos x="0" y="0"/>
            <wp:positionH relativeFrom="column">
              <wp:posOffset>-34290</wp:posOffset>
            </wp:positionH>
            <wp:positionV relativeFrom="paragraph">
              <wp:posOffset>423</wp:posOffset>
            </wp:positionV>
            <wp:extent cx="1528445" cy="1016000"/>
            <wp:effectExtent l="0" t="0" r="0" b="0"/>
            <wp:wrapThrough wrapText="bothSides">
              <wp:wrapPolygon edited="0">
                <wp:start x="0" y="0"/>
                <wp:lineTo x="0" y="21060"/>
                <wp:lineTo x="21268" y="21060"/>
                <wp:lineTo x="21268" y="0"/>
                <wp:lineTo x="0" y="0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It </w:t>
      </w:r>
      <w:r w:rsidR="00827C19">
        <w:rPr>
          <w:rFonts w:ascii="Arial" w:hAnsi="Arial" w:cs="Arial"/>
          <w:sz w:val="32"/>
          <w:szCs w:val="32"/>
        </w:rPr>
        <w:t xml:space="preserve">will </w:t>
      </w:r>
      <w:r>
        <w:rPr>
          <w:rFonts w:ascii="Arial" w:hAnsi="Arial" w:cs="Arial"/>
          <w:sz w:val="32"/>
          <w:szCs w:val="32"/>
        </w:rPr>
        <w:t xml:space="preserve">not cost you any money to </w:t>
      </w:r>
      <w:r w:rsidR="00827C19">
        <w:rPr>
          <w:rFonts w:ascii="Arial" w:hAnsi="Arial" w:cs="Arial"/>
          <w:sz w:val="32"/>
          <w:szCs w:val="32"/>
        </w:rPr>
        <w:t xml:space="preserve">call </w:t>
      </w:r>
      <w:r>
        <w:rPr>
          <w:rFonts w:ascii="Arial" w:hAnsi="Arial" w:cs="Arial"/>
          <w:sz w:val="32"/>
          <w:szCs w:val="32"/>
        </w:rPr>
        <w:t>H</w:t>
      </w:r>
      <w:r w:rsidRPr="001A61A0">
        <w:rPr>
          <w:rFonts w:ascii="Arial" w:hAnsi="Arial" w:cs="Arial"/>
          <w:sz w:val="32"/>
          <w:szCs w:val="32"/>
        </w:rPr>
        <w:t>ealthline.</w:t>
      </w:r>
    </w:p>
    <w:p w14:paraId="1B7EB84E" w14:textId="77777777" w:rsidR="001A61A0" w:rsidRPr="00166053" w:rsidRDefault="001A61A0" w:rsidP="0039511D">
      <w:pPr>
        <w:pStyle w:val="ListParagraph"/>
        <w:spacing w:after="0" w:line="360" w:lineRule="auto"/>
        <w:ind w:left="3402"/>
        <w:rPr>
          <w:rFonts w:ascii="Arial" w:hAnsi="Arial" w:cs="Arial"/>
          <w:sz w:val="28"/>
          <w:szCs w:val="28"/>
        </w:rPr>
      </w:pPr>
    </w:p>
    <w:p w14:paraId="67714121" w14:textId="77777777" w:rsidR="001A61A0" w:rsidRPr="00166053" w:rsidRDefault="001A61A0" w:rsidP="0039511D">
      <w:pPr>
        <w:pStyle w:val="ListParagraph"/>
        <w:spacing w:after="0" w:line="360" w:lineRule="auto"/>
        <w:ind w:left="3402"/>
        <w:rPr>
          <w:rFonts w:ascii="Arial" w:hAnsi="Arial" w:cs="Arial"/>
          <w:sz w:val="28"/>
          <w:szCs w:val="28"/>
        </w:rPr>
      </w:pPr>
      <w:r w:rsidRPr="00166053"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2154880" behindDoc="0" locked="0" layoutInCell="1" allowOverlap="1" wp14:anchorId="54548B36" wp14:editId="3EB49D83">
            <wp:simplePos x="0" y="0"/>
            <wp:positionH relativeFrom="column">
              <wp:posOffset>-114723</wp:posOffset>
            </wp:positionH>
            <wp:positionV relativeFrom="paragraph">
              <wp:posOffset>290195</wp:posOffset>
            </wp:positionV>
            <wp:extent cx="897255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096" y="21201"/>
                <wp:lineTo x="21096" y="0"/>
                <wp:lineTo x="0" y="0"/>
              </wp:wrapPolygon>
            </wp:wrapThrough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ll-day tim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053"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2155904" behindDoc="0" locked="0" layoutInCell="1" allowOverlap="1" wp14:anchorId="643801E6" wp14:editId="320B852E">
            <wp:simplePos x="0" y="0"/>
            <wp:positionH relativeFrom="column">
              <wp:posOffset>913765</wp:posOffset>
            </wp:positionH>
            <wp:positionV relativeFrom="paragraph">
              <wp:posOffset>284480</wp:posOffset>
            </wp:positionV>
            <wp:extent cx="897255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096" y="21201"/>
                <wp:lineTo x="21096" y="0"/>
                <wp:lineTo x="0" y="0"/>
              </wp:wrapPolygon>
            </wp:wrapThrough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ll-night tim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C830C" w14:textId="7BC06055" w:rsidR="001A61A0" w:rsidRDefault="001A61A0" w:rsidP="0039511D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Healthline is open all the time </w:t>
      </w:r>
      <w:r w:rsidR="00827C19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>day and night.</w:t>
      </w:r>
    </w:p>
    <w:p w14:paraId="3E568EEB" w14:textId="6C9C716C" w:rsidR="001A61A0" w:rsidRPr="001A61A0" w:rsidRDefault="001A61A0" w:rsidP="001A61A0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720AD13" w14:textId="77777777" w:rsidR="00BC6684" w:rsidRDefault="00BC6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bookmarkStart w:id="3" w:name="_Hlk34928525"/>
    <w:p w14:paraId="38D27D11" w14:textId="53782099" w:rsidR="00626D6E" w:rsidRDefault="00626D6E" w:rsidP="00626D6E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376118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5244A7D9" wp14:editId="7F010056">
                <wp:simplePos x="0" y="0"/>
                <wp:positionH relativeFrom="column">
                  <wp:posOffset>50800</wp:posOffset>
                </wp:positionH>
                <wp:positionV relativeFrom="paragraph">
                  <wp:posOffset>-186267</wp:posOffset>
                </wp:positionV>
                <wp:extent cx="5715000" cy="999067"/>
                <wp:effectExtent l="0" t="0" r="19050" b="1079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99067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800E5" id="Rectangle: Rounded Corners 48" o:spid="_x0000_s1026" style="position:absolute;margin-left:4pt;margin-top:-14.65pt;width:450pt;height:78.65pt;z-index:-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" filled="f" strokecolor="black [3213]" strokeweight="1pt">
                <v:stroke joinstyle="miter"/>
              </v:roundrect>
            </w:pict>
          </mc:Fallback>
        </mc:AlternateContent>
      </w:r>
      <w:r w:rsidRPr="005F47CC">
        <w:rPr>
          <w:rFonts w:ascii="Arial" w:hAnsi="Arial" w:cs="Arial"/>
          <w:b/>
          <w:bCs/>
          <w:sz w:val="40"/>
          <w:szCs w:val="40"/>
        </w:rPr>
        <w:t xml:space="preserve">Where to </w:t>
      </w:r>
      <w:r w:rsidR="00853678">
        <w:rPr>
          <w:rFonts w:ascii="Arial" w:hAnsi="Arial" w:cs="Arial"/>
          <w:b/>
          <w:bCs/>
          <w:sz w:val="40"/>
          <w:szCs w:val="40"/>
        </w:rPr>
        <w:t xml:space="preserve">find more </w:t>
      </w:r>
      <w:r>
        <w:rPr>
          <w:rFonts w:ascii="Arial" w:hAnsi="Arial" w:cs="Arial"/>
          <w:b/>
          <w:bCs/>
          <w:sz w:val="40"/>
          <w:szCs w:val="40"/>
        </w:rPr>
        <w:t>Easy Read</w:t>
      </w:r>
    </w:p>
    <w:p w14:paraId="7E14C199" w14:textId="48AD00B4" w:rsidR="00626D6E" w:rsidRPr="005F47CC" w:rsidRDefault="00626D6E" w:rsidP="00626D6E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5F47CC">
        <w:rPr>
          <w:rFonts w:ascii="Arial" w:hAnsi="Arial" w:cs="Arial"/>
          <w:b/>
          <w:bCs/>
          <w:sz w:val="40"/>
          <w:szCs w:val="40"/>
        </w:rPr>
        <w:t>information</w:t>
      </w:r>
      <w:r>
        <w:rPr>
          <w:rFonts w:ascii="Arial" w:hAnsi="Arial" w:cs="Arial"/>
          <w:b/>
          <w:bCs/>
          <w:sz w:val="40"/>
          <w:szCs w:val="40"/>
        </w:rPr>
        <w:t xml:space="preserve"> about COVID-19</w:t>
      </w:r>
    </w:p>
    <w:p w14:paraId="7D541545" w14:textId="4FD0C20C" w:rsidR="00626D6E" w:rsidRDefault="008D4014" w:rsidP="00626D6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1B7C9584" wp14:editId="2187A109">
            <wp:simplePos x="0" y="0"/>
            <wp:positionH relativeFrom="column">
              <wp:posOffset>352425</wp:posOffset>
            </wp:positionH>
            <wp:positionV relativeFrom="paragraph">
              <wp:posOffset>252730</wp:posOffset>
            </wp:positionV>
            <wp:extent cx="1343025" cy="1821815"/>
            <wp:effectExtent l="19050" t="19050" r="28575" b="26035"/>
            <wp:wrapThrough wrapText="bothSides">
              <wp:wrapPolygon edited="0">
                <wp:start x="-306" y="-226"/>
                <wp:lineTo x="-306" y="21683"/>
                <wp:lineTo x="21753" y="21683"/>
                <wp:lineTo x="21753" y="-226"/>
                <wp:lineTo x="-306" y="-226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" t="21745" r="64464" b="12364"/>
                    <a:stretch/>
                  </pic:blipFill>
                  <pic:spPr bwMode="auto">
                    <a:xfrm>
                      <a:off x="0" y="0"/>
                      <a:ext cx="1343025" cy="1821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00AA" w14:textId="1CFA74F7" w:rsidR="00626D6E" w:rsidRDefault="00626D6E" w:rsidP="00626D6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0433255" w14:textId="31E8ECCA" w:rsidR="00626D6E" w:rsidRDefault="00626D6E" w:rsidP="00626D6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bookmarkStart w:id="4" w:name="_Hlk34927284"/>
      <w:r>
        <w:rPr>
          <w:rFonts w:ascii="Arial" w:hAnsi="Arial" w:cs="Arial"/>
          <w:sz w:val="32"/>
          <w:szCs w:val="32"/>
        </w:rPr>
        <w:t xml:space="preserve">There are </w:t>
      </w:r>
      <w:r w:rsidR="002F7B4A">
        <w:rPr>
          <w:rFonts w:ascii="Arial" w:hAnsi="Arial" w:cs="Arial"/>
          <w:sz w:val="32"/>
          <w:szCs w:val="32"/>
        </w:rPr>
        <w:t>some</w:t>
      </w:r>
      <w:r>
        <w:rPr>
          <w:rFonts w:ascii="Arial" w:hAnsi="Arial" w:cs="Arial"/>
          <w:sz w:val="32"/>
          <w:szCs w:val="32"/>
        </w:rPr>
        <w:t xml:space="preserve"> more Easy Read factsheets</w:t>
      </w:r>
      <w:r w:rsidR="00897BED">
        <w:rPr>
          <w:rFonts w:ascii="Arial" w:hAnsi="Arial" w:cs="Arial"/>
          <w:sz w:val="32"/>
          <w:szCs w:val="32"/>
        </w:rPr>
        <w:t xml:space="preserve"> called</w:t>
      </w:r>
      <w:r>
        <w:rPr>
          <w:rFonts w:ascii="Arial" w:hAnsi="Arial" w:cs="Arial"/>
          <w:sz w:val="32"/>
          <w:szCs w:val="32"/>
        </w:rPr>
        <w:t>:</w:t>
      </w:r>
    </w:p>
    <w:p w14:paraId="58A1D897" w14:textId="0A346900" w:rsidR="00626D6E" w:rsidRPr="008D4014" w:rsidRDefault="00626D6E" w:rsidP="008170FC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581CB0D8" w14:textId="190F3852" w:rsidR="00897BED" w:rsidRPr="008D4014" w:rsidRDefault="00897BED" w:rsidP="00853678">
      <w:pPr>
        <w:pStyle w:val="ListParagraph"/>
        <w:spacing w:after="0" w:line="360" w:lineRule="auto"/>
        <w:ind w:left="3828" w:hanging="426"/>
        <w:rPr>
          <w:rFonts w:ascii="Arial" w:hAnsi="Arial" w:cs="Arial"/>
          <w:sz w:val="22"/>
          <w:szCs w:val="22"/>
        </w:rPr>
      </w:pPr>
    </w:p>
    <w:p w14:paraId="5E323BAD" w14:textId="63060978" w:rsidR="008D4014" w:rsidRPr="006A643E" w:rsidRDefault="008D4014" w:rsidP="008D4014">
      <w:pPr>
        <w:pStyle w:val="ListParagraph"/>
        <w:numPr>
          <w:ilvl w:val="0"/>
          <w:numId w:val="18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58E99D7F" wp14:editId="4C7A6EB3">
            <wp:simplePos x="0" y="0"/>
            <wp:positionH relativeFrom="column">
              <wp:posOffset>334010</wp:posOffset>
            </wp:positionH>
            <wp:positionV relativeFrom="paragraph">
              <wp:posOffset>420582</wp:posOffset>
            </wp:positionV>
            <wp:extent cx="1362075" cy="2028825"/>
            <wp:effectExtent l="19050" t="19050" r="28575" b="28575"/>
            <wp:wrapThrough wrapText="bothSides">
              <wp:wrapPolygon edited="0">
                <wp:start x="-302" y="-203"/>
                <wp:lineTo x="-302" y="21701"/>
                <wp:lineTo x="21751" y="21701"/>
                <wp:lineTo x="21751" y="-203"/>
                <wp:lineTo x="-302" y="-203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t="21063" r="65420" b="10657"/>
                    <a:stretch/>
                  </pic:blipFill>
                  <pic:spPr bwMode="auto">
                    <a:xfrm>
                      <a:off x="0" y="0"/>
                      <a:ext cx="1362075" cy="202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COVID-19 information for people coming into New Zealand from overseas</w:t>
      </w:r>
    </w:p>
    <w:p w14:paraId="2AAA314E" w14:textId="77777777" w:rsidR="008D4014" w:rsidRDefault="008D4014" w:rsidP="008D4014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</w:p>
    <w:p w14:paraId="169B75A6" w14:textId="4A689F0A" w:rsidR="00626D6E" w:rsidRDefault="00626D6E" w:rsidP="00853678">
      <w:pPr>
        <w:pStyle w:val="ListParagraph"/>
        <w:numPr>
          <w:ilvl w:val="0"/>
          <w:numId w:val="18"/>
        </w:num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to do if you think you have COVID-19</w:t>
      </w:r>
    </w:p>
    <w:p w14:paraId="64FD1514" w14:textId="5FB92B3A" w:rsidR="00626D6E" w:rsidRPr="00897BED" w:rsidRDefault="00626D6E" w:rsidP="00853678">
      <w:pPr>
        <w:pStyle w:val="ListParagraph"/>
        <w:spacing w:after="0" w:line="360" w:lineRule="auto"/>
        <w:ind w:left="3828" w:hanging="426"/>
        <w:rPr>
          <w:rFonts w:ascii="Arial" w:hAnsi="Arial" w:cs="Arial"/>
          <w:sz w:val="26"/>
          <w:szCs w:val="26"/>
        </w:rPr>
      </w:pPr>
    </w:p>
    <w:p w14:paraId="5DBC4B53" w14:textId="14F5A7F4" w:rsidR="00897BED" w:rsidRPr="00897BED" w:rsidRDefault="008170FC" w:rsidP="00853678">
      <w:pPr>
        <w:pStyle w:val="ListParagraph"/>
        <w:spacing w:after="0" w:line="360" w:lineRule="auto"/>
        <w:ind w:left="3828" w:hanging="426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4DEC4465" wp14:editId="2E839D3C">
            <wp:simplePos x="0" y="0"/>
            <wp:positionH relativeFrom="column">
              <wp:posOffset>334645</wp:posOffset>
            </wp:positionH>
            <wp:positionV relativeFrom="paragraph">
              <wp:posOffset>174413</wp:posOffset>
            </wp:positionV>
            <wp:extent cx="1343025" cy="1875790"/>
            <wp:effectExtent l="19050" t="19050" r="28575" b="10160"/>
            <wp:wrapThrough wrapText="bothSides">
              <wp:wrapPolygon edited="0">
                <wp:start x="-306" y="-219"/>
                <wp:lineTo x="-306" y="21498"/>
                <wp:lineTo x="21753" y="21498"/>
                <wp:lineTo x="21753" y="-219"/>
                <wp:lineTo x="-306" y="-219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7" t="21404" r="64656" b="11689"/>
                    <a:stretch/>
                  </pic:blipFill>
                  <pic:spPr bwMode="auto">
                    <a:xfrm>
                      <a:off x="0" y="0"/>
                      <a:ext cx="1343025" cy="1875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E8DCF" w14:textId="4B01891B" w:rsidR="00626D6E" w:rsidRPr="007B4027" w:rsidRDefault="00626D6E" w:rsidP="00853678">
      <w:pPr>
        <w:pStyle w:val="ListParagraph"/>
        <w:numPr>
          <w:ilvl w:val="0"/>
          <w:numId w:val="18"/>
        </w:num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 w:rsidRPr="007B4027">
        <w:rPr>
          <w:rFonts w:ascii="Arial" w:hAnsi="Arial" w:cs="Arial"/>
          <w:sz w:val="32"/>
          <w:szCs w:val="32"/>
        </w:rPr>
        <w:t xml:space="preserve">COVID-19 and </w:t>
      </w:r>
      <w:r w:rsidR="00827C19" w:rsidRPr="007B4027">
        <w:rPr>
          <w:rFonts w:ascii="Arial" w:hAnsi="Arial" w:cs="Arial"/>
          <w:sz w:val="32"/>
          <w:szCs w:val="32"/>
        </w:rPr>
        <w:t>s</w:t>
      </w:r>
      <w:r w:rsidRPr="007B4027">
        <w:rPr>
          <w:rFonts w:ascii="Arial" w:hAnsi="Arial" w:cs="Arial"/>
          <w:sz w:val="32"/>
          <w:szCs w:val="32"/>
        </w:rPr>
        <w:t>elf</w:t>
      </w:r>
      <w:r w:rsidR="00827C19" w:rsidRPr="007B4027">
        <w:rPr>
          <w:rFonts w:ascii="Arial" w:hAnsi="Arial" w:cs="Arial"/>
          <w:sz w:val="32"/>
          <w:szCs w:val="32"/>
        </w:rPr>
        <w:t>-i</w:t>
      </w:r>
      <w:r w:rsidRPr="007B4027">
        <w:rPr>
          <w:rFonts w:ascii="Arial" w:hAnsi="Arial" w:cs="Arial"/>
          <w:sz w:val="32"/>
          <w:szCs w:val="32"/>
        </w:rPr>
        <w:t>solation</w:t>
      </w:r>
      <w:r w:rsidRPr="008170FC">
        <w:rPr>
          <w:rFonts w:ascii="Arial" w:hAnsi="Arial" w:cs="Arial"/>
          <w:sz w:val="32"/>
          <w:szCs w:val="32"/>
        </w:rPr>
        <w:t>.</w:t>
      </w:r>
    </w:p>
    <w:p w14:paraId="1B332D78" w14:textId="52646B67" w:rsidR="00626D6E" w:rsidRPr="008D4014" w:rsidRDefault="00626D6E" w:rsidP="00626D6E">
      <w:pPr>
        <w:spacing w:after="0" w:line="360" w:lineRule="auto"/>
        <w:ind w:left="3402"/>
        <w:rPr>
          <w:rFonts w:ascii="Arial" w:hAnsi="Arial" w:cs="Arial"/>
          <w:sz w:val="28"/>
          <w:szCs w:val="28"/>
        </w:rPr>
      </w:pPr>
    </w:p>
    <w:p w14:paraId="71793D16" w14:textId="77777777" w:rsidR="00897BED" w:rsidRPr="008D4014" w:rsidRDefault="00897BED" w:rsidP="00626D6E">
      <w:pPr>
        <w:spacing w:after="0" w:line="360" w:lineRule="auto"/>
        <w:ind w:left="3402"/>
        <w:rPr>
          <w:rFonts w:ascii="Arial" w:hAnsi="Arial" w:cs="Arial"/>
          <w:sz w:val="28"/>
          <w:szCs w:val="28"/>
        </w:rPr>
      </w:pPr>
    </w:p>
    <w:p w14:paraId="3DD21B75" w14:textId="4599D695" w:rsidR="00626D6E" w:rsidRDefault="00626D6E" w:rsidP="00626D6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find these Easy Read factsheets on the Ministry of Health </w:t>
      </w:r>
      <w:r w:rsidRPr="00D37F28">
        <w:rPr>
          <w:rFonts w:ascii="Arial" w:hAnsi="Arial" w:cs="Arial"/>
          <w:b/>
          <w:bCs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14:paraId="40741DC9" w14:textId="080256E7" w:rsidR="00626D6E" w:rsidRDefault="00626D6E" w:rsidP="00626D6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1568" behindDoc="0" locked="0" layoutInCell="1" allowOverlap="1" wp14:anchorId="5206922A" wp14:editId="5A4F5DCB">
            <wp:simplePos x="0" y="0"/>
            <wp:positionH relativeFrom="column">
              <wp:posOffset>50800</wp:posOffset>
            </wp:positionH>
            <wp:positionV relativeFrom="paragraph">
              <wp:posOffset>300567</wp:posOffset>
            </wp:positionV>
            <wp:extent cx="1040765" cy="1083310"/>
            <wp:effectExtent l="0" t="0" r="6985" b="2540"/>
            <wp:wrapThrough wrapText="bothSides">
              <wp:wrapPolygon edited="0">
                <wp:start x="0" y="0"/>
                <wp:lineTo x="0" y="21271"/>
                <wp:lineTo x="21350" y="21271"/>
                <wp:lineTo x="21350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Website_Internet_Computer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A328" w14:textId="77777777" w:rsidR="00626D6E" w:rsidRPr="00D37F28" w:rsidRDefault="00626D6E" w:rsidP="00626D6E">
      <w:pPr>
        <w:spacing w:after="0" w:line="360" w:lineRule="auto"/>
        <w:ind w:left="2127"/>
        <w:rPr>
          <w:rFonts w:ascii="Arial" w:hAnsi="Arial" w:cs="Arial"/>
          <w:b/>
          <w:bCs/>
          <w:sz w:val="32"/>
          <w:szCs w:val="32"/>
        </w:rPr>
      </w:pPr>
      <w:r w:rsidRPr="00EA4B9B">
        <w:rPr>
          <w:rFonts w:ascii="Arial" w:hAnsi="Arial" w:cs="Arial"/>
          <w:b/>
          <w:bCs/>
          <w:sz w:val="32"/>
          <w:szCs w:val="32"/>
        </w:rPr>
        <w:t>www.health.govt.nz/our-work/diseases-and-conditions/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D37F28">
        <w:rPr>
          <w:rFonts w:ascii="Arial" w:hAnsi="Arial" w:cs="Arial"/>
          <w:b/>
          <w:bCs/>
          <w:sz w:val="32"/>
          <w:szCs w:val="32"/>
        </w:rPr>
        <w:t>covid-19-novel-coronavirus</w:t>
      </w:r>
    </w:p>
    <w:bookmarkEnd w:id="4"/>
    <w:p w14:paraId="2A08AE03" w14:textId="1B5ADDF9" w:rsidR="00626D6E" w:rsidRDefault="00626D6E" w:rsidP="00626D6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br w:type="page"/>
      </w:r>
    </w:p>
    <w:bookmarkEnd w:id="3"/>
    <w:p w14:paraId="1477F371" w14:textId="5C0A60F6" w:rsidR="00032BB5" w:rsidRDefault="00032BB5" w:rsidP="00032BB5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134400" behindDoc="0" locked="0" layoutInCell="1" allowOverlap="1" wp14:anchorId="580DF688" wp14:editId="31CE28D0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1185545" cy="1777027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54" name="Picture 54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translated into Easy Read by the Make It Easy service of People First New Zealand Inc. Ngā Tāngata Tuatahi.</w:t>
      </w:r>
    </w:p>
    <w:p w14:paraId="58C2E8A0" w14:textId="77777777" w:rsidR="00032BB5" w:rsidRDefault="00032BB5" w:rsidP="00032BB5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48633344" w14:textId="77777777" w:rsidR="00032BB5" w:rsidRDefault="00032BB5" w:rsidP="00032BB5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29280" behindDoc="1" locked="0" layoutInCell="1" allowOverlap="1" wp14:anchorId="6483E942" wp14:editId="4D0074E6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35" name="Picture 35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29C2F" w14:textId="77777777" w:rsidR="00032BB5" w:rsidRDefault="00032BB5" w:rsidP="00032BB5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Ngā Tāngata Tuatahi.</w:t>
      </w:r>
    </w:p>
    <w:p w14:paraId="7F1E80CD" w14:textId="77777777" w:rsidR="00032BB5" w:rsidRDefault="00032BB5" w:rsidP="00032BB5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0402E7C" w14:textId="77777777" w:rsidR="00032BB5" w:rsidRDefault="00032BB5" w:rsidP="00032BB5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30304" behindDoc="1" locked="0" layoutInCell="1" allowOverlap="1" wp14:anchorId="7B219A6B" wp14:editId="25918462">
            <wp:simplePos x="0" y="0"/>
            <wp:positionH relativeFrom="margin">
              <wp:posOffset>47625</wp:posOffset>
            </wp:positionH>
            <wp:positionV relativeFrom="paragraph">
              <wp:posOffset>304165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6" name="Picture 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4282F" w14:textId="77777777" w:rsidR="00032BB5" w:rsidRDefault="00032BB5" w:rsidP="00032BB5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56C66472" w14:textId="77777777" w:rsidR="00032BB5" w:rsidRDefault="00032BB5" w:rsidP="00032BB5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31328" behindDoc="0" locked="0" layoutInCell="1" allowOverlap="1" wp14:anchorId="24B2A8E9" wp14:editId="5A905B7F">
            <wp:simplePos x="0" y="0"/>
            <wp:positionH relativeFrom="page">
              <wp:posOffset>855980</wp:posOffset>
            </wp:positionH>
            <wp:positionV relativeFrom="paragraph">
              <wp:posOffset>275379</wp:posOffset>
            </wp:positionV>
            <wp:extent cx="1533525" cy="1533525"/>
            <wp:effectExtent l="0" t="0" r="0" b="0"/>
            <wp:wrapNone/>
            <wp:docPr id="36" name="Picture 36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84D4C" w14:textId="77777777" w:rsidR="00032BB5" w:rsidRDefault="00032BB5" w:rsidP="00032BB5">
      <w:pPr>
        <w:pStyle w:val="ListParagraph"/>
        <w:numPr>
          <w:ilvl w:val="0"/>
          <w:numId w:val="4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1D8A14F5" w14:textId="77777777" w:rsidR="00032BB5" w:rsidRPr="00A80084" w:rsidRDefault="00032BB5" w:rsidP="00032BB5">
      <w:pPr>
        <w:spacing w:after="0" w:line="360" w:lineRule="auto"/>
        <w:ind w:left="3544"/>
        <w:rPr>
          <w:rFonts w:ascii="Arial" w:eastAsia="Times New Roman" w:hAnsi="Arial" w:cs="Arial"/>
          <w:b/>
          <w:sz w:val="22"/>
          <w:szCs w:val="22"/>
          <w:lang w:eastAsia="en-NZ"/>
        </w:rPr>
      </w:pPr>
    </w:p>
    <w:p w14:paraId="5552C542" w14:textId="77777777" w:rsidR="00032BB5" w:rsidRPr="00A80084" w:rsidRDefault="00032BB5" w:rsidP="00032BB5">
      <w:pPr>
        <w:spacing w:after="0" w:line="360" w:lineRule="auto"/>
        <w:ind w:left="3544"/>
        <w:rPr>
          <w:rFonts w:ascii="Arial" w:eastAsia="Times New Roman" w:hAnsi="Arial" w:cs="Arial"/>
          <w:b/>
          <w:sz w:val="22"/>
          <w:szCs w:val="22"/>
          <w:lang w:eastAsia="en-NZ"/>
        </w:rPr>
      </w:pPr>
    </w:p>
    <w:p w14:paraId="63664F0A" w14:textId="77777777" w:rsidR="00032BB5" w:rsidRDefault="00032BB5" w:rsidP="00032BB5">
      <w:pPr>
        <w:pStyle w:val="ListParagraph"/>
        <w:numPr>
          <w:ilvl w:val="0"/>
          <w:numId w:val="4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66F31935" w14:textId="77777777" w:rsidR="00032BB5" w:rsidRPr="00A80084" w:rsidRDefault="00032BB5" w:rsidP="00032BB5">
      <w:pPr>
        <w:spacing w:after="0" w:line="360" w:lineRule="auto"/>
        <w:ind w:left="3544"/>
        <w:rPr>
          <w:rFonts w:ascii="Arial" w:eastAsia="Times New Roman" w:hAnsi="Arial" w:cs="Arial"/>
          <w:b/>
          <w:sz w:val="22"/>
          <w:szCs w:val="22"/>
          <w:lang w:eastAsia="en-NZ"/>
        </w:rPr>
      </w:pPr>
      <w:r w:rsidRPr="00A80084">
        <w:rPr>
          <w:noProof/>
          <w:sz w:val="10"/>
          <w:szCs w:val="10"/>
          <w:lang w:eastAsia="en-NZ"/>
        </w:rPr>
        <w:drawing>
          <wp:anchor distT="0" distB="0" distL="114300" distR="114300" simplePos="0" relativeHeight="252132352" behindDoc="1" locked="0" layoutInCell="1" allowOverlap="1" wp14:anchorId="1FFC6CF0" wp14:editId="6F13044E">
            <wp:simplePos x="0" y="0"/>
            <wp:positionH relativeFrom="margin">
              <wp:posOffset>207010</wp:posOffset>
            </wp:positionH>
            <wp:positionV relativeFrom="paragraph">
              <wp:posOffset>236220</wp:posOffset>
            </wp:positionV>
            <wp:extent cx="889635" cy="843280"/>
            <wp:effectExtent l="0" t="0" r="5715" b="0"/>
            <wp:wrapThrough wrapText="bothSides">
              <wp:wrapPolygon edited="0">
                <wp:start x="0" y="0"/>
                <wp:lineTo x="0" y="20982"/>
                <wp:lineTo x="21276" y="20982"/>
                <wp:lineTo x="21276" y="0"/>
                <wp:lineTo x="0" y="0"/>
              </wp:wrapPolygon>
            </wp:wrapThrough>
            <wp:docPr id="4" name="Picture 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AF9A5" w14:textId="77777777" w:rsidR="00032BB5" w:rsidRPr="00A80084" w:rsidRDefault="00032BB5" w:rsidP="00032BB5">
      <w:pPr>
        <w:spacing w:after="0" w:line="360" w:lineRule="auto"/>
        <w:ind w:left="3544"/>
        <w:rPr>
          <w:rFonts w:ascii="Arial" w:eastAsia="Times New Roman" w:hAnsi="Arial" w:cs="Arial"/>
          <w:b/>
          <w:sz w:val="22"/>
          <w:szCs w:val="22"/>
          <w:lang w:eastAsia="en-NZ"/>
        </w:rPr>
      </w:pPr>
    </w:p>
    <w:p w14:paraId="00E7FE4B" w14:textId="77777777" w:rsidR="00032BB5" w:rsidRDefault="00032BB5" w:rsidP="00032BB5">
      <w:pPr>
        <w:pStyle w:val="ListParagraph"/>
        <w:numPr>
          <w:ilvl w:val="0"/>
          <w:numId w:val="4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5F13446F" w14:textId="77777777" w:rsidR="00032BB5" w:rsidRPr="00A80084" w:rsidRDefault="00032BB5" w:rsidP="00032BB5">
      <w:pPr>
        <w:spacing w:after="0" w:line="360" w:lineRule="auto"/>
        <w:ind w:left="3544"/>
        <w:rPr>
          <w:rFonts w:ascii="Arial" w:eastAsia="Times New Roman" w:hAnsi="Arial" w:cs="Arial"/>
          <w:b/>
          <w:sz w:val="28"/>
          <w:szCs w:val="28"/>
          <w:lang w:eastAsia="en-NZ"/>
        </w:rPr>
      </w:pPr>
    </w:p>
    <w:p w14:paraId="01353138" w14:textId="77777777" w:rsidR="00032BB5" w:rsidRPr="00A80084" w:rsidRDefault="00032BB5" w:rsidP="00032BB5">
      <w:pPr>
        <w:spacing w:after="0" w:line="360" w:lineRule="auto"/>
        <w:ind w:left="3544"/>
        <w:rPr>
          <w:rFonts w:ascii="Arial" w:eastAsia="Times New Roman" w:hAnsi="Arial" w:cs="Arial"/>
          <w:b/>
          <w:sz w:val="28"/>
          <w:szCs w:val="28"/>
          <w:lang w:eastAsia="en-NZ"/>
        </w:rPr>
      </w:pPr>
    </w:p>
    <w:p w14:paraId="70ADD695" w14:textId="77777777" w:rsidR="00032BB5" w:rsidRPr="00A80084" w:rsidRDefault="00032BB5" w:rsidP="00032BB5">
      <w:pPr>
        <w:pStyle w:val="ListParagraph"/>
        <w:numPr>
          <w:ilvl w:val="0"/>
          <w:numId w:val="4"/>
        </w:numPr>
        <w:spacing w:after="0" w:line="360" w:lineRule="auto"/>
        <w:ind w:left="3969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A80084">
        <w:rPr>
          <w:noProof/>
          <w:lang w:eastAsia="en-NZ"/>
        </w:rPr>
        <w:drawing>
          <wp:anchor distT="0" distB="0" distL="114300" distR="114300" simplePos="0" relativeHeight="252133376" behindDoc="1" locked="0" layoutInCell="1" allowOverlap="1" wp14:anchorId="44BA39E0" wp14:editId="47991720">
            <wp:simplePos x="0" y="0"/>
            <wp:positionH relativeFrom="margin">
              <wp:posOffset>202565</wp:posOffset>
            </wp:positionH>
            <wp:positionV relativeFrom="paragraph">
              <wp:posOffset>3387</wp:posOffset>
            </wp:positionV>
            <wp:extent cx="873125" cy="930910"/>
            <wp:effectExtent l="0" t="0" r="3175" b="2540"/>
            <wp:wrapThrough wrapText="bothSides">
              <wp:wrapPolygon edited="0">
                <wp:start x="0" y="0"/>
                <wp:lineTo x="0" y="21217"/>
                <wp:lineTo x="21207" y="21217"/>
                <wp:lineTo x="21207" y="0"/>
                <wp:lineTo x="0" y="0"/>
              </wp:wrapPolygon>
            </wp:wrapThrough>
            <wp:docPr id="37" name="Picture 37" descr="Steve Bolton Cartoon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084">
        <w:rPr>
          <w:rFonts w:ascii="Arial" w:eastAsia="Times New Roman" w:hAnsi="Arial" w:cs="Arial"/>
          <w:b/>
          <w:sz w:val="32"/>
          <w:szCs w:val="32"/>
          <w:lang w:eastAsia="en-NZ"/>
        </w:rPr>
        <w:t>Steve Bolton</w:t>
      </w:r>
    </w:p>
    <w:p w14:paraId="223B726B" w14:textId="51316D98" w:rsidR="00BC6684" w:rsidRDefault="00BC6684">
      <w:pPr>
        <w:rPr>
          <w:rFonts w:ascii="Arial" w:hAnsi="Arial" w:cs="Arial"/>
          <w:sz w:val="32"/>
          <w:szCs w:val="32"/>
        </w:rPr>
      </w:pPr>
    </w:p>
    <w:p w14:paraId="30876675" w14:textId="77777777" w:rsidR="003A187D" w:rsidRDefault="003A187D">
      <w:pPr>
        <w:rPr>
          <w:rFonts w:ascii="Arial" w:hAnsi="Arial" w:cs="Arial"/>
          <w:sz w:val="32"/>
          <w:szCs w:val="32"/>
        </w:rPr>
      </w:pPr>
    </w:p>
    <w:sectPr w:rsidR="003A187D" w:rsidSect="001F2EAF">
      <w:footerReference w:type="default" r:id="rId61"/>
      <w:pgSz w:w="11906" w:h="16838"/>
      <w:pgMar w:top="1440" w:right="1416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3167F" w14:textId="77777777" w:rsidR="00AF4603" w:rsidRDefault="00AF4603" w:rsidP="00300D4A">
      <w:pPr>
        <w:spacing w:after="0" w:line="240" w:lineRule="auto"/>
      </w:pPr>
      <w:r>
        <w:separator/>
      </w:r>
    </w:p>
  </w:endnote>
  <w:endnote w:type="continuationSeparator" w:id="0">
    <w:p w14:paraId="5878A5AC" w14:textId="77777777" w:rsidR="00AF4603" w:rsidRDefault="00AF4603" w:rsidP="0030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51399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7FB4C55" w14:textId="3577C5A7" w:rsidR="00E515E3" w:rsidRPr="00477DAF" w:rsidRDefault="00E515E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77DAF">
          <w:rPr>
            <w:rFonts w:ascii="Arial" w:hAnsi="Arial" w:cs="Arial"/>
            <w:sz w:val="28"/>
            <w:szCs w:val="28"/>
          </w:rPr>
          <w:fldChar w:fldCharType="begin"/>
        </w:r>
        <w:r w:rsidRPr="00477DA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77DAF">
          <w:rPr>
            <w:rFonts w:ascii="Arial" w:hAnsi="Arial" w:cs="Arial"/>
            <w:sz w:val="28"/>
            <w:szCs w:val="28"/>
          </w:rPr>
          <w:fldChar w:fldCharType="separate"/>
        </w:r>
        <w:r w:rsidR="00835BA8">
          <w:rPr>
            <w:rFonts w:ascii="Arial" w:hAnsi="Arial" w:cs="Arial"/>
            <w:noProof/>
            <w:sz w:val="28"/>
            <w:szCs w:val="28"/>
          </w:rPr>
          <w:t>10</w:t>
        </w:r>
        <w:r w:rsidRPr="00477DA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C02D0F5" w14:textId="77777777" w:rsidR="00E515E3" w:rsidRDefault="00E51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626A3" w14:textId="77777777" w:rsidR="00AF4603" w:rsidRDefault="00AF4603" w:rsidP="00300D4A">
      <w:pPr>
        <w:spacing w:after="0" w:line="240" w:lineRule="auto"/>
      </w:pPr>
      <w:r>
        <w:separator/>
      </w:r>
    </w:p>
  </w:footnote>
  <w:footnote w:type="continuationSeparator" w:id="0">
    <w:p w14:paraId="7DC03396" w14:textId="77777777" w:rsidR="00AF4603" w:rsidRDefault="00AF4603" w:rsidP="00300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2D00"/>
    <w:multiLevelType w:val="hybridMultilevel"/>
    <w:tmpl w:val="1A7EA68C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026513F6"/>
    <w:multiLevelType w:val="multilevel"/>
    <w:tmpl w:val="D04A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B408E8"/>
    <w:multiLevelType w:val="hybridMultilevel"/>
    <w:tmpl w:val="0A360B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96409"/>
    <w:multiLevelType w:val="hybridMultilevel"/>
    <w:tmpl w:val="115C3A90"/>
    <w:lvl w:ilvl="0" w:tplc="08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4" w15:restartNumberingAfterBreak="0">
    <w:nsid w:val="1C732D1F"/>
    <w:multiLevelType w:val="hybridMultilevel"/>
    <w:tmpl w:val="8FBEEE62"/>
    <w:lvl w:ilvl="0" w:tplc="AE9E90F8">
      <w:start w:val="1"/>
      <w:numFmt w:val="decimal"/>
      <w:lvlText w:val="%1."/>
      <w:lvlJc w:val="left"/>
      <w:pPr>
        <w:ind w:left="3762" w:hanging="360"/>
      </w:pPr>
      <w:rPr>
        <w:rFonts w:hint="default"/>
        <w:b w:val="0"/>
        <w:bCs w:val="0"/>
      </w:rPr>
    </w:lvl>
    <w:lvl w:ilvl="1" w:tplc="14090019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20E7CF3"/>
    <w:multiLevelType w:val="hybridMultilevel"/>
    <w:tmpl w:val="50868B0A"/>
    <w:lvl w:ilvl="0" w:tplc="03B21CEE">
      <w:start w:val="1"/>
      <w:numFmt w:val="decimal"/>
      <w:lvlText w:val="%1."/>
      <w:lvlJc w:val="left"/>
      <w:pPr>
        <w:ind w:left="3762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7" w15:restartNumberingAfterBreak="0">
    <w:nsid w:val="35D453D9"/>
    <w:multiLevelType w:val="hybridMultilevel"/>
    <w:tmpl w:val="D3DE9C3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368A7CCB"/>
    <w:multiLevelType w:val="hybridMultilevel"/>
    <w:tmpl w:val="E9B2E3BE"/>
    <w:lvl w:ilvl="0" w:tplc="A97C87A4">
      <w:start w:val="1"/>
      <w:numFmt w:val="decimal"/>
      <w:lvlText w:val="%1."/>
      <w:lvlJc w:val="left"/>
      <w:pPr>
        <w:ind w:left="3762" w:hanging="360"/>
      </w:pPr>
      <w:rPr>
        <w:rFonts w:hint="default"/>
        <w:b/>
        <w:bCs w:val="0"/>
      </w:rPr>
    </w:lvl>
    <w:lvl w:ilvl="1" w:tplc="14090019" w:tentative="1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9" w15:restartNumberingAfterBreak="0">
    <w:nsid w:val="391508A6"/>
    <w:multiLevelType w:val="hybridMultilevel"/>
    <w:tmpl w:val="E746F0C4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0" w15:restartNumberingAfterBreak="0">
    <w:nsid w:val="3BEE529F"/>
    <w:multiLevelType w:val="hybridMultilevel"/>
    <w:tmpl w:val="AD02D462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1" w15:restartNumberingAfterBreak="0">
    <w:nsid w:val="45A17578"/>
    <w:multiLevelType w:val="hybridMultilevel"/>
    <w:tmpl w:val="687611E0"/>
    <w:lvl w:ilvl="0" w:tplc="38E4D52E">
      <w:start w:val="1"/>
      <w:numFmt w:val="decimal"/>
      <w:lvlText w:val="%1."/>
      <w:lvlJc w:val="left"/>
      <w:pPr>
        <w:ind w:left="4122" w:hanging="360"/>
      </w:pPr>
      <w:rPr>
        <w:rFonts w:hint="default"/>
        <w:b/>
        <w:bCs/>
      </w:rPr>
    </w:lvl>
    <w:lvl w:ilvl="1" w:tplc="14090019" w:tentative="1">
      <w:start w:val="1"/>
      <w:numFmt w:val="lowerLetter"/>
      <w:lvlText w:val="%2."/>
      <w:lvlJc w:val="left"/>
      <w:pPr>
        <w:ind w:left="4842" w:hanging="360"/>
      </w:pPr>
    </w:lvl>
    <w:lvl w:ilvl="2" w:tplc="1409001B" w:tentative="1">
      <w:start w:val="1"/>
      <w:numFmt w:val="lowerRoman"/>
      <w:lvlText w:val="%3."/>
      <w:lvlJc w:val="right"/>
      <w:pPr>
        <w:ind w:left="5562" w:hanging="180"/>
      </w:pPr>
    </w:lvl>
    <w:lvl w:ilvl="3" w:tplc="1409000F" w:tentative="1">
      <w:start w:val="1"/>
      <w:numFmt w:val="decimal"/>
      <w:lvlText w:val="%4."/>
      <w:lvlJc w:val="left"/>
      <w:pPr>
        <w:ind w:left="6282" w:hanging="360"/>
      </w:pPr>
    </w:lvl>
    <w:lvl w:ilvl="4" w:tplc="14090019" w:tentative="1">
      <w:start w:val="1"/>
      <w:numFmt w:val="lowerLetter"/>
      <w:lvlText w:val="%5."/>
      <w:lvlJc w:val="left"/>
      <w:pPr>
        <w:ind w:left="7002" w:hanging="360"/>
      </w:pPr>
    </w:lvl>
    <w:lvl w:ilvl="5" w:tplc="1409001B" w:tentative="1">
      <w:start w:val="1"/>
      <w:numFmt w:val="lowerRoman"/>
      <w:lvlText w:val="%6."/>
      <w:lvlJc w:val="right"/>
      <w:pPr>
        <w:ind w:left="7722" w:hanging="180"/>
      </w:pPr>
    </w:lvl>
    <w:lvl w:ilvl="6" w:tplc="1409000F" w:tentative="1">
      <w:start w:val="1"/>
      <w:numFmt w:val="decimal"/>
      <w:lvlText w:val="%7."/>
      <w:lvlJc w:val="left"/>
      <w:pPr>
        <w:ind w:left="8442" w:hanging="360"/>
      </w:pPr>
    </w:lvl>
    <w:lvl w:ilvl="7" w:tplc="14090019" w:tentative="1">
      <w:start w:val="1"/>
      <w:numFmt w:val="lowerLetter"/>
      <w:lvlText w:val="%8."/>
      <w:lvlJc w:val="left"/>
      <w:pPr>
        <w:ind w:left="9162" w:hanging="360"/>
      </w:pPr>
    </w:lvl>
    <w:lvl w:ilvl="8" w:tplc="14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12" w15:restartNumberingAfterBreak="0">
    <w:nsid w:val="46782A52"/>
    <w:multiLevelType w:val="hybridMultilevel"/>
    <w:tmpl w:val="9A3C75BE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3" w15:restartNumberingAfterBreak="0">
    <w:nsid w:val="53250862"/>
    <w:multiLevelType w:val="hybridMultilevel"/>
    <w:tmpl w:val="0D28069C"/>
    <w:lvl w:ilvl="0" w:tplc="08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4" w15:restartNumberingAfterBreak="0">
    <w:nsid w:val="5C643EDD"/>
    <w:multiLevelType w:val="hybridMultilevel"/>
    <w:tmpl w:val="E3F4BA9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5" w15:restartNumberingAfterBreak="0">
    <w:nsid w:val="5F7B4C97"/>
    <w:multiLevelType w:val="hybridMultilevel"/>
    <w:tmpl w:val="2D300050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6" w15:restartNumberingAfterBreak="0">
    <w:nsid w:val="61054754"/>
    <w:multiLevelType w:val="hybridMultilevel"/>
    <w:tmpl w:val="2C0A01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E076B934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F10821"/>
    <w:multiLevelType w:val="hybridMultilevel"/>
    <w:tmpl w:val="48E4B9B4"/>
    <w:lvl w:ilvl="0" w:tplc="08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8" w15:restartNumberingAfterBreak="0">
    <w:nsid w:val="680E368C"/>
    <w:multiLevelType w:val="hybridMultilevel"/>
    <w:tmpl w:val="A0F664E8"/>
    <w:lvl w:ilvl="0" w:tplc="1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9" w15:restartNumberingAfterBreak="0">
    <w:nsid w:val="77FD73DF"/>
    <w:multiLevelType w:val="hybridMultilevel"/>
    <w:tmpl w:val="F918B44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E942B0"/>
    <w:multiLevelType w:val="hybridMultilevel"/>
    <w:tmpl w:val="142C63A4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1" w15:restartNumberingAfterBreak="0">
    <w:nsid w:val="7FB62E08"/>
    <w:multiLevelType w:val="hybridMultilevel"/>
    <w:tmpl w:val="527CCBEE"/>
    <w:lvl w:ilvl="0" w:tplc="1C4E55C2">
      <w:start w:val="1"/>
      <w:numFmt w:val="decimal"/>
      <w:lvlText w:val="%1."/>
      <w:lvlJc w:val="left"/>
      <w:pPr>
        <w:ind w:left="3762" w:hanging="360"/>
      </w:pPr>
      <w:rPr>
        <w:rFonts w:hint="default"/>
        <w:b/>
        <w:bCs w:val="0"/>
      </w:rPr>
    </w:lvl>
    <w:lvl w:ilvl="1" w:tplc="14090019" w:tentative="1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5"/>
  </w:num>
  <w:num w:numId="5">
    <w:abstractNumId w:val="16"/>
  </w:num>
  <w:num w:numId="6">
    <w:abstractNumId w:val="10"/>
  </w:num>
  <w:num w:numId="7">
    <w:abstractNumId w:val="0"/>
  </w:num>
  <w:num w:numId="8">
    <w:abstractNumId w:val="19"/>
  </w:num>
  <w:num w:numId="9">
    <w:abstractNumId w:val="17"/>
  </w:num>
  <w:num w:numId="10">
    <w:abstractNumId w:val="3"/>
  </w:num>
  <w:num w:numId="11">
    <w:abstractNumId w:val="1"/>
  </w:num>
  <w:num w:numId="12">
    <w:abstractNumId w:val="13"/>
  </w:num>
  <w:num w:numId="13">
    <w:abstractNumId w:val="21"/>
  </w:num>
  <w:num w:numId="14">
    <w:abstractNumId w:val="8"/>
  </w:num>
  <w:num w:numId="15">
    <w:abstractNumId w:val="6"/>
  </w:num>
  <w:num w:numId="16">
    <w:abstractNumId w:val="18"/>
  </w:num>
  <w:num w:numId="17">
    <w:abstractNumId w:val="11"/>
  </w:num>
  <w:num w:numId="18">
    <w:abstractNumId w:val="7"/>
  </w:num>
  <w:num w:numId="19">
    <w:abstractNumId w:val="14"/>
  </w:num>
  <w:num w:numId="20">
    <w:abstractNumId w:val="4"/>
  </w:num>
  <w:num w:numId="21">
    <w:abstractNumId w:val="9"/>
  </w:num>
  <w:num w:numId="22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CC9"/>
    <w:rsid w:val="00012346"/>
    <w:rsid w:val="000203DB"/>
    <w:rsid w:val="00021005"/>
    <w:rsid w:val="00032BB5"/>
    <w:rsid w:val="000370DC"/>
    <w:rsid w:val="00074BCA"/>
    <w:rsid w:val="000A0D13"/>
    <w:rsid w:val="000A5068"/>
    <w:rsid w:val="000F24BA"/>
    <w:rsid w:val="000F68B3"/>
    <w:rsid w:val="00111CCC"/>
    <w:rsid w:val="001466E7"/>
    <w:rsid w:val="001609EC"/>
    <w:rsid w:val="0018174F"/>
    <w:rsid w:val="001A61A0"/>
    <w:rsid w:val="001C2E05"/>
    <w:rsid w:val="001D31F2"/>
    <w:rsid w:val="001F2EAF"/>
    <w:rsid w:val="00224A82"/>
    <w:rsid w:val="00260BEC"/>
    <w:rsid w:val="00261205"/>
    <w:rsid w:val="0028519C"/>
    <w:rsid w:val="002B1A31"/>
    <w:rsid w:val="002B32DE"/>
    <w:rsid w:val="002B46BA"/>
    <w:rsid w:val="002C07A8"/>
    <w:rsid w:val="002C7ABC"/>
    <w:rsid w:val="002D4796"/>
    <w:rsid w:val="002E30DC"/>
    <w:rsid w:val="002E41F6"/>
    <w:rsid w:val="002F7B4A"/>
    <w:rsid w:val="00300D4A"/>
    <w:rsid w:val="00324AC0"/>
    <w:rsid w:val="0034297F"/>
    <w:rsid w:val="0034394C"/>
    <w:rsid w:val="003469CC"/>
    <w:rsid w:val="00361BD0"/>
    <w:rsid w:val="00366348"/>
    <w:rsid w:val="00376118"/>
    <w:rsid w:val="00387B2E"/>
    <w:rsid w:val="0039511D"/>
    <w:rsid w:val="003A187D"/>
    <w:rsid w:val="003A508A"/>
    <w:rsid w:val="003D3D3E"/>
    <w:rsid w:val="003D7097"/>
    <w:rsid w:val="003E1C58"/>
    <w:rsid w:val="003F2002"/>
    <w:rsid w:val="004027D4"/>
    <w:rsid w:val="004416F2"/>
    <w:rsid w:val="00442584"/>
    <w:rsid w:val="00443254"/>
    <w:rsid w:val="0045680B"/>
    <w:rsid w:val="00472ABF"/>
    <w:rsid w:val="00477DAF"/>
    <w:rsid w:val="00490EEC"/>
    <w:rsid w:val="00494993"/>
    <w:rsid w:val="004B7F97"/>
    <w:rsid w:val="00524DA8"/>
    <w:rsid w:val="0052586C"/>
    <w:rsid w:val="005347B3"/>
    <w:rsid w:val="00547122"/>
    <w:rsid w:val="00573C14"/>
    <w:rsid w:val="00575166"/>
    <w:rsid w:val="00576DA2"/>
    <w:rsid w:val="00577AA7"/>
    <w:rsid w:val="00582936"/>
    <w:rsid w:val="0059353F"/>
    <w:rsid w:val="005A055A"/>
    <w:rsid w:val="005F47CC"/>
    <w:rsid w:val="00606B28"/>
    <w:rsid w:val="00615D1C"/>
    <w:rsid w:val="00623800"/>
    <w:rsid w:val="00626D6E"/>
    <w:rsid w:val="00645A6D"/>
    <w:rsid w:val="00665899"/>
    <w:rsid w:val="00676949"/>
    <w:rsid w:val="00684A01"/>
    <w:rsid w:val="00686317"/>
    <w:rsid w:val="006A2698"/>
    <w:rsid w:val="006A6DC7"/>
    <w:rsid w:val="006B1761"/>
    <w:rsid w:val="006B6621"/>
    <w:rsid w:val="006C34DA"/>
    <w:rsid w:val="006D7FE1"/>
    <w:rsid w:val="006E2923"/>
    <w:rsid w:val="006F0E73"/>
    <w:rsid w:val="007010CE"/>
    <w:rsid w:val="0071348A"/>
    <w:rsid w:val="007406D9"/>
    <w:rsid w:val="007565FB"/>
    <w:rsid w:val="00763F09"/>
    <w:rsid w:val="00764D0B"/>
    <w:rsid w:val="00786E32"/>
    <w:rsid w:val="00791532"/>
    <w:rsid w:val="00793EF9"/>
    <w:rsid w:val="007B17F3"/>
    <w:rsid w:val="007B3831"/>
    <w:rsid w:val="007B4027"/>
    <w:rsid w:val="007B5FF0"/>
    <w:rsid w:val="007B6B1F"/>
    <w:rsid w:val="007C0492"/>
    <w:rsid w:val="007C2CC9"/>
    <w:rsid w:val="007C7A8D"/>
    <w:rsid w:val="007D6EC4"/>
    <w:rsid w:val="007E24AB"/>
    <w:rsid w:val="007F23FE"/>
    <w:rsid w:val="00803D4E"/>
    <w:rsid w:val="0081229D"/>
    <w:rsid w:val="008170FC"/>
    <w:rsid w:val="00822E38"/>
    <w:rsid w:val="00827C19"/>
    <w:rsid w:val="00835BA8"/>
    <w:rsid w:val="00840C38"/>
    <w:rsid w:val="00853678"/>
    <w:rsid w:val="00856D90"/>
    <w:rsid w:val="0086474C"/>
    <w:rsid w:val="00865865"/>
    <w:rsid w:val="00897BED"/>
    <w:rsid w:val="008B514F"/>
    <w:rsid w:val="008D4014"/>
    <w:rsid w:val="008E2DEA"/>
    <w:rsid w:val="008F7419"/>
    <w:rsid w:val="00907927"/>
    <w:rsid w:val="00916748"/>
    <w:rsid w:val="009417F4"/>
    <w:rsid w:val="009A3D0E"/>
    <w:rsid w:val="009E00BA"/>
    <w:rsid w:val="009F597D"/>
    <w:rsid w:val="009F781D"/>
    <w:rsid w:val="00A02B14"/>
    <w:rsid w:val="00A054C3"/>
    <w:rsid w:val="00A15E4E"/>
    <w:rsid w:val="00A521D7"/>
    <w:rsid w:val="00A62721"/>
    <w:rsid w:val="00A80084"/>
    <w:rsid w:val="00A81CB9"/>
    <w:rsid w:val="00A842FE"/>
    <w:rsid w:val="00AB2961"/>
    <w:rsid w:val="00AB60B4"/>
    <w:rsid w:val="00AC07B5"/>
    <w:rsid w:val="00AD4672"/>
    <w:rsid w:val="00AE4F42"/>
    <w:rsid w:val="00AE7AFA"/>
    <w:rsid w:val="00AF1DA8"/>
    <w:rsid w:val="00AF4603"/>
    <w:rsid w:val="00AF7D9E"/>
    <w:rsid w:val="00B07225"/>
    <w:rsid w:val="00B14B4B"/>
    <w:rsid w:val="00B164FD"/>
    <w:rsid w:val="00B203C0"/>
    <w:rsid w:val="00B4199D"/>
    <w:rsid w:val="00B574E9"/>
    <w:rsid w:val="00B866E6"/>
    <w:rsid w:val="00B966BD"/>
    <w:rsid w:val="00B96AAA"/>
    <w:rsid w:val="00B96B77"/>
    <w:rsid w:val="00BA0C51"/>
    <w:rsid w:val="00BA2ACC"/>
    <w:rsid w:val="00BC0589"/>
    <w:rsid w:val="00BC6684"/>
    <w:rsid w:val="00BE3399"/>
    <w:rsid w:val="00BF00DC"/>
    <w:rsid w:val="00BF12B9"/>
    <w:rsid w:val="00C01432"/>
    <w:rsid w:val="00C15ECD"/>
    <w:rsid w:val="00C22C72"/>
    <w:rsid w:val="00C270DF"/>
    <w:rsid w:val="00C334E6"/>
    <w:rsid w:val="00C50DB1"/>
    <w:rsid w:val="00C56959"/>
    <w:rsid w:val="00C73F21"/>
    <w:rsid w:val="00C83BD0"/>
    <w:rsid w:val="00CA53D6"/>
    <w:rsid w:val="00CB35AF"/>
    <w:rsid w:val="00CF2CCB"/>
    <w:rsid w:val="00D11654"/>
    <w:rsid w:val="00D22A92"/>
    <w:rsid w:val="00D23973"/>
    <w:rsid w:val="00D239AF"/>
    <w:rsid w:val="00D255B7"/>
    <w:rsid w:val="00D351A2"/>
    <w:rsid w:val="00D37F28"/>
    <w:rsid w:val="00D4237E"/>
    <w:rsid w:val="00D43729"/>
    <w:rsid w:val="00D44349"/>
    <w:rsid w:val="00D604A3"/>
    <w:rsid w:val="00D672EE"/>
    <w:rsid w:val="00D81203"/>
    <w:rsid w:val="00D8387E"/>
    <w:rsid w:val="00DA04AD"/>
    <w:rsid w:val="00DA175C"/>
    <w:rsid w:val="00DA43F2"/>
    <w:rsid w:val="00DA5428"/>
    <w:rsid w:val="00DA5B80"/>
    <w:rsid w:val="00DB7B32"/>
    <w:rsid w:val="00DF6CAE"/>
    <w:rsid w:val="00E14E6B"/>
    <w:rsid w:val="00E224F5"/>
    <w:rsid w:val="00E26FE0"/>
    <w:rsid w:val="00E515E3"/>
    <w:rsid w:val="00E5714D"/>
    <w:rsid w:val="00E81FC5"/>
    <w:rsid w:val="00EA4B9B"/>
    <w:rsid w:val="00EA7FCD"/>
    <w:rsid w:val="00EB1804"/>
    <w:rsid w:val="00EB75B0"/>
    <w:rsid w:val="00EC0D92"/>
    <w:rsid w:val="00F336E5"/>
    <w:rsid w:val="00F468B6"/>
    <w:rsid w:val="00F5580C"/>
    <w:rsid w:val="00F56A80"/>
    <w:rsid w:val="00F61DF3"/>
    <w:rsid w:val="00F95BD4"/>
    <w:rsid w:val="00FE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3FF172"/>
  <w15:chartTrackingRefBased/>
  <w15:docId w15:val="{EECDD3A1-66FD-4273-8497-C64C5E80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N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698"/>
  </w:style>
  <w:style w:type="paragraph" w:styleId="Heading1">
    <w:name w:val="heading 1"/>
    <w:basedOn w:val="Normal"/>
    <w:next w:val="Normal"/>
    <w:link w:val="Heading1Char"/>
    <w:uiPriority w:val="9"/>
    <w:qFormat/>
    <w:rsid w:val="006A269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69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269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6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6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6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6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6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6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C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D4A"/>
  </w:style>
  <w:style w:type="paragraph" w:styleId="Footer">
    <w:name w:val="footer"/>
    <w:basedOn w:val="Normal"/>
    <w:link w:val="FooterChar"/>
    <w:uiPriority w:val="99"/>
    <w:unhideWhenUsed/>
    <w:rsid w:val="00300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D4A"/>
  </w:style>
  <w:style w:type="paragraph" w:styleId="NormalWeb">
    <w:name w:val="Normal (Web)"/>
    <w:basedOn w:val="Normal"/>
    <w:uiPriority w:val="99"/>
    <w:unhideWhenUsed/>
    <w:rsid w:val="00B57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6A26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269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269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69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69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69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698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69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69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69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A269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2698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69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269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A2698"/>
    <w:rPr>
      <w:b/>
      <w:bCs/>
    </w:rPr>
  </w:style>
  <w:style w:type="character" w:styleId="Emphasis">
    <w:name w:val="Emphasis"/>
    <w:basedOn w:val="DefaultParagraphFont"/>
    <w:uiPriority w:val="20"/>
    <w:qFormat/>
    <w:rsid w:val="006A2698"/>
    <w:rPr>
      <w:i/>
      <w:iCs/>
    </w:rPr>
  </w:style>
  <w:style w:type="paragraph" w:styleId="NoSpacing">
    <w:name w:val="No Spacing"/>
    <w:uiPriority w:val="1"/>
    <w:qFormat/>
    <w:rsid w:val="006A269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A269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269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2698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269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A269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A269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A269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A2698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A269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698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361B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1BD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14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C07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7B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7B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7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7B5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A4B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2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70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10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png"/><Relationship Id="rId45" Type="http://schemas.openxmlformats.org/officeDocument/2006/relationships/image" Target="media/image31.jpe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styles" Target="styles.xml"/><Relationship Id="rId61" Type="http://schemas.openxmlformats.org/officeDocument/2006/relationships/footer" Target="footer1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70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2.png"/><Relationship Id="rId56" Type="http://schemas.openxmlformats.org/officeDocument/2006/relationships/image" Target="media/image40.jpe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00.png"/><Relationship Id="rId59" Type="http://schemas.openxmlformats.org/officeDocument/2006/relationships/image" Target="media/image43.png"/><Relationship Id="rId20" Type="http://schemas.openxmlformats.org/officeDocument/2006/relationships/image" Target="media/image11.jpeg"/><Relationship Id="rId41" Type="http://schemas.openxmlformats.org/officeDocument/2006/relationships/hyperlink" Target="https://www.photosymbols.com/collections/home/products/dusting?_pos=6&amp;_sid=7fed8694a&amp;_ss=r" TargetMode="External"/><Relationship Id="rId54" Type="http://schemas.openxmlformats.org/officeDocument/2006/relationships/image" Target="media/image3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hyperlink" Target="https://www.google.com/url?sa=i&amp;url=https://www.kidshealth.org.nz/healthline-0800-611-116&amp;psig=AOvVaw2DdUkkTQRONzLWtOVyX2Tk&amp;ust=1582225091727000&amp;source=images&amp;cd=vfe&amp;ved=0CAIQjRxqFwoTCMjz6fel3ucCFQAAAAAdAAAAABAD" TargetMode="External"/><Relationship Id="rId52" Type="http://schemas.openxmlformats.org/officeDocument/2006/relationships/image" Target="media/image36.png"/><Relationship Id="rId60" Type="http://schemas.openxmlformats.org/officeDocument/2006/relationships/image" Target="media/image44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63277EAE8FE41A17FB20E69B6ACA0" ma:contentTypeVersion="12" ma:contentTypeDescription="Create a new document." ma:contentTypeScope="" ma:versionID="f7806f7fb74fa53a84a36617e0cd6aa4">
  <xsd:schema xmlns:xsd="http://www.w3.org/2001/XMLSchema" xmlns:xs="http://www.w3.org/2001/XMLSchema" xmlns:p="http://schemas.microsoft.com/office/2006/metadata/properties" xmlns:ns3="36210078-b5b3-42de-a74d-ad51c2a87603" xmlns:ns4="11207ab3-bc23-4c19-bc12-e027cec0246e" targetNamespace="http://schemas.microsoft.com/office/2006/metadata/properties" ma:root="true" ma:fieldsID="8a315d2d01a5fc86b2c702fd73a2603b" ns3:_="" ns4:_="">
    <xsd:import namespace="36210078-b5b3-42de-a74d-ad51c2a87603"/>
    <xsd:import namespace="11207ab3-bc23-4c19-bc12-e027cec0246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10078-b5b3-42de-a74d-ad51c2a87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07ab3-bc23-4c19-bc12-e027cec024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140337-DE95-4AA5-AA7A-3F6CE8256B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2BB6A3-DB90-4D90-A753-08F641032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210078-b5b3-42de-a74d-ad51c2a87603"/>
    <ds:schemaRef ds:uri="11207ab3-bc23-4c19-bc12-e027cec024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9403C5-5AFA-4B11-9FF0-DF9E7D4173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D5B9E2DE.dotm</Template>
  <TotalTime>1</TotalTime>
  <Pages>10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Dennis Maang</cp:lastModifiedBy>
  <cp:revision>2</cp:revision>
  <cp:lastPrinted>2020-03-11T22:25:00Z</cp:lastPrinted>
  <dcterms:created xsi:type="dcterms:W3CDTF">2020-03-19T01:31:00Z</dcterms:created>
  <dcterms:modified xsi:type="dcterms:W3CDTF">2020-03-19T01:31:00Z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0x01010057E63277EAE8FE41A17FB20E69B6ACA0</vt:lpwstr>
  </property>
</Properties>
</file>