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652FB" w14:textId="774E0BD8" w:rsidR="00DA45C8" w:rsidRPr="00C83BD0" w:rsidRDefault="00492AE2" w:rsidP="00DA45C8">
      <w:pPr>
        <w:spacing w:after="0" w:line="360" w:lineRule="auto"/>
        <w:rPr>
          <w:sz w:val="32"/>
          <w:szCs w:val="32"/>
        </w:rPr>
      </w:pPr>
      <w:r w:rsidRPr="00C83BD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973632" behindDoc="1" locked="0" layoutInCell="1" allowOverlap="1" wp14:anchorId="4188EE53" wp14:editId="41897DBD">
            <wp:simplePos x="0" y="0"/>
            <wp:positionH relativeFrom="column">
              <wp:posOffset>-101177</wp:posOffset>
            </wp:positionH>
            <wp:positionV relativeFrom="paragraph">
              <wp:posOffset>-422910</wp:posOffset>
            </wp:positionV>
            <wp:extent cx="2322465" cy="115146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H_logo Ministry of Healt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65" cy="115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C8" w:rsidRPr="00C83BD0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907072" behindDoc="1" locked="0" layoutInCell="1" allowOverlap="1" wp14:anchorId="36D35455" wp14:editId="52A9811E">
            <wp:simplePos x="0" y="0"/>
            <wp:positionH relativeFrom="column">
              <wp:posOffset>4682067</wp:posOffset>
            </wp:positionH>
            <wp:positionV relativeFrom="paragraph">
              <wp:posOffset>-727531</wp:posOffset>
            </wp:positionV>
            <wp:extent cx="1032933" cy="15498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33" cy="154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A3689" w14:textId="77777777" w:rsidR="00DA45C8" w:rsidRPr="00C83BD0" w:rsidRDefault="00DA45C8" w:rsidP="00DA45C8">
      <w:pPr>
        <w:spacing w:after="0" w:line="360" w:lineRule="auto"/>
        <w:rPr>
          <w:sz w:val="32"/>
          <w:szCs w:val="32"/>
        </w:rPr>
      </w:pPr>
    </w:p>
    <w:p w14:paraId="0ACAE6F6" w14:textId="2957DD4A" w:rsidR="00DA45C8" w:rsidRPr="00C83BD0" w:rsidRDefault="00DA45C8" w:rsidP="00DA45C8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84A01">
        <w:rPr>
          <w:rFonts w:ascii="Arial" w:hAnsi="Arial" w:cs="Arial"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8D40A66" wp14:editId="4BCB4459">
                <wp:simplePos x="0" y="0"/>
                <wp:positionH relativeFrom="column">
                  <wp:posOffset>-16933</wp:posOffset>
                </wp:positionH>
                <wp:positionV relativeFrom="paragraph">
                  <wp:posOffset>220981</wp:posOffset>
                </wp:positionV>
                <wp:extent cx="5715000" cy="1219200"/>
                <wp:effectExtent l="0" t="0" r="19050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2192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CF5E0" id="Rectangle: Rounded Corners 16" o:spid="_x0000_s1026" style="position:absolute;margin-left:-1.35pt;margin-top:17.4pt;width:450pt;height:96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" filled="f" strokecolor="black [3213]" strokeweight="1pt">
                <v:stroke joinstyle="miter"/>
              </v:roundrect>
            </w:pict>
          </mc:Fallback>
        </mc:AlternateContent>
      </w:r>
    </w:p>
    <w:p w14:paraId="349F08BC" w14:textId="235CC7E4" w:rsidR="00DA45C8" w:rsidRPr="00DA45C8" w:rsidRDefault="00DA45C8" w:rsidP="00DA45C8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DA45C8">
        <w:rPr>
          <w:rFonts w:ascii="Arial" w:hAnsi="Arial" w:cs="Arial"/>
          <w:b/>
          <w:bCs/>
          <w:sz w:val="40"/>
          <w:szCs w:val="40"/>
        </w:rPr>
        <w:t>COVID-19 and self-isolation</w:t>
      </w:r>
    </w:p>
    <w:p w14:paraId="15045F71" w14:textId="77777777" w:rsidR="00CF491D" w:rsidRPr="00CF491D" w:rsidRDefault="00CF491D" w:rsidP="0039635A">
      <w:pPr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15BC70A" w14:textId="5E63AC04" w:rsidR="0039635A" w:rsidRDefault="004F31FC" w:rsidP="0039635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</w:t>
      </w:r>
      <w:r w:rsidR="007F2CAC">
        <w:rPr>
          <w:rFonts w:ascii="Arial" w:hAnsi="Arial" w:cs="Arial"/>
          <w:b/>
          <w:bCs/>
          <w:sz w:val="32"/>
          <w:szCs w:val="32"/>
        </w:rPr>
        <w:t>6</w:t>
      </w:r>
      <w:r w:rsidR="00CF491D">
        <w:rPr>
          <w:rFonts w:ascii="Arial" w:hAnsi="Arial" w:cs="Arial"/>
          <w:b/>
          <w:bCs/>
          <w:sz w:val="32"/>
          <w:szCs w:val="32"/>
        </w:rPr>
        <w:t xml:space="preserve"> March</w:t>
      </w:r>
      <w:r w:rsidR="007C2CC9" w:rsidRPr="00DA45C8">
        <w:rPr>
          <w:rFonts w:ascii="Arial" w:hAnsi="Arial" w:cs="Arial"/>
          <w:b/>
          <w:bCs/>
          <w:sz w:val="32"/>
          <w:szCs w:val="32"/>
        </w:rPr>
        <w:t xml:space="preserve"> 2020</w:t>
      </w:r>
      <w:r w:rsidR="00E224F5" w:rsidRPr="00DA45C8">
        <w:rPr>
          <w:rFonts w:ascii="Arial" w:hAnsi="Arial" w:cs="Arial"/>
          <w:b/>
          <w:bCs/>
          <w:sz w:val="32"/>
          <w:szCs w:val="32"/>
        </w:rPr>
        <w:t xml:space="preserve"> update</w:t>
      </w:r>
    </w:p>
    <w:p w14:paraId="488AB8E4" w14:textId="768FD297" w:rsidR="00CF491D" w:rsidRDefault="00CF491D" w:rsidP="0039635A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72D67F11" w14:textId="34E8F4B9" w:rsidR="0039635A" w:rsidRDefault="004619C9" w:rsidP="0039635A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04948FD7" wp14:editId="280750AF">
                <wp:simplePos x="0" y="0"/>
                <wp:positionH relativeFrom="column">
                  <wp:posOffset>2032000</wp:posOffset>
                </wp:positionH>
                <wp:positionV relativeFrom="paragraph">
                  <wp:posOffset>167004</wp:posOffset>
                </wp:positionV>
                <wp:extent cx="3564255" cy="1608667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1608667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B434E" id="Rectangle 38" o:spid="_x0000_s1026" style="position:absolute;margin-left:160pt;margin-top:13.15pt;width:280.65pt;height:126.6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" fillcolor="#bfd0eb" stroked="f" strokeweight="1pt"/>
            </w:pict>
          </mc:Fallback>
        </mc:AlternateContent>
      </w:r>
      <w:r w:rsidR="00E4308B">
        <w:rPr>
          <w:noProof/>
          <w:lang w:eastAsia="en-NZ"/>
        </w:rPr>
        <w:drawing>
          <wp:anchor distT="0" distB="0" distL="114300" distR="114300" simplePos="0" relativeHeight="251928576" behindDoc="0" locked="0" layoutInCell="1" allowOverlap="1" wp14:anchorId="3FDC7937" wp14:editId="27B3EFF3">
            <wp:simplePos x="0" y="0"/>
            <wp:positionH relativeFrom="column">
              <wp:posOffset>-242570</wp:posOffset>
            </wp:positionH>
            <wp:positionV relativeFrom="paragraph">
              <wp:posOffset>282786</wp:posOffset>
            </wp:positionV>
            <wp:extent cx="1715770" cy="1286510"/>
            <wp:effectExtent l="0" t="0" r="0" b="8890"/>
            <wp:wrapThrough wrapText="bothSides">
              <wp:wrapPolygon edited="0">
                <wp:start x="0" y="0"/>
                <wp:lineTo x="0" y="21429"/>
                <wp:lineTo x="21344" y="21429"/>
                <wp:lineTo x="21344" y="0"/>
                <wp:lineTo x="0" y="0"/>
              </wp:wrapPolygon>
            </wp:wrapThrough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1D95" w14:textId="7BBDD3BF" w:rsidR="0039635A" w:rsidRDefault="0039635A" w:rsidP="0039635A">
      <w:pPr>
        <w:pStyle w:val="ListParagraph"/>
        <w:spacing w:after="0" w:line="360" w:lineRule="auto"/>
        <w:ind w:left="3420" w:right="153"/>
        <w:rPr>
          <w:rFonts w:ascii="Arial" w:hAnsi="Arial" w:cs="Arial"/>
          <w:sz w:val="32"/>
          <w:szCs w:val="32"/>
        </w:rPr>
      </w:pPr>
      <w:bookmarkStart w:id="0" w:name="_Hlk35270158"/>
      <w:r w:rsidRPr="00684A01">
        <w:rPr>
          <w:rFonts w:ascii="Arial" w:hAnsi="Arial" w:cs="Arial"/>
          <w:b/>
          <w:bCs/>
          <w:sz w:val="32"/>
          <w:szCs w:val="32"/>
        </w:rPr>
        <w:t>Self-isolation</w:t>
      </w:r>
      <w:r>
        <w:rPr>
          <w:rFonts w:ascii="Arial" w:hAnsi="Arial" w:cs="Arial"/>
          <w:sz w:val="32"/>
          <w:szCs w:val="32"/>
        </w:rPr>
        <w:t xml:space="preserve"> </w:t>
      </w:r>
      <w:bookmarkEnd w:id="0"/>
      <w:r w:rsidR="001B45B5">
        <w:rPr>
          <w:rFonts w:ascii="Arial" w:hAnsi="Arial" w:cs="Arial"/>
          <w:sz w:val="32"/>
          <w:szCs w:val="32"/>
        </w:rPr>
        <w:t xml:space="preserve">means not being in places for 14 days where you could give the </w:t>
      </w:r>
      <w:r w:rsidR="001B45B5" w:rsidRPr="00F50952">
        <w:rPr>
          <w:rFonts w:ascii="Arial" w:hAnsi="Arial" w:cs="Arial"/>
          <w:sz w:val="32"/>
          <w:szCs w:val="32"/>
        </w:rPr>
        <w:t>COVID-19</w:t>
      </w:r>
      <w:r w:rsidR="001B45B5">
        <w:rPr>
          <w:rFonts w:ascii="Arial" w:hAnsi="Arial" w:cs="Arial"/>
          <w:sz w:val="32"/>
          <w:szCs w:val="32"/>
        </w:rPr>
        <w:t xml:space="preserve"> virus to other people</w:t>
      </w:r>
      <w:r w:rsidR="00647263">
        <w:rPr>
          <w:rFonts w:ascii="Arial" w:hAnsi="Arial" w:cs="Arial"/>
          <w:sz w:val="32"/>
          <w:szCs w:val="32"/>
        </w:rPr>
        <w:t xml:space="preserve"> and staying at home.</w:t>
      </w:r>
    </w:p>
    <w:p w14:paraId="1EE58327" w14:textId="3BAF1614" w:rsidR="00CF491D" w:rsidRDefault="00CF491D" w:rsidP="0039635A">
      <w:pPr>
        <w:pStyle w:val="ListParagraph"/>
        <w:spacing w:after="0" w:line="360" w:lineRule="auto"/>
        <w:ind w:left="3420" w:right="153"/>
        <w:rPr>
          <w:rFonts w:ascii="Arial" w:hAnsi="Arial" w:cs="Arial"/>
          <w:sz w:val="32"/>
          <w:szCs w:val="32"/>
        </w:rPr>
      </w:pPr>
    </w:p>
    <w:p w14:paraId="46EEC233" w14:textId="77777777" w:rsidR="001B45B5" w:rsidRDefault="001B45B5" w:rsidP="0039635A">
      <w:pPr>
        <w:pStyle w:val="ListParagraph"/>
        <w:spacing w:after="0" w:line="360" w:lineRule="auto"/>
        <w:ind w:left="3420" w:right="153"/>
        <w:rPr>
          <w:rFonts w:ascii="Arial" w:hAnsi="Arial" w:cs="Arial"/>
          <w:sz w:val="32"/>
          <w:szCs w:val="32"/>
        </w:rPr>
      </w:pPr>
    </w:p>
    <w:p w14:paraId="1F940E72" w14:textId="3F81374E" w:rsidR="00D11654" w:rsidRDefault="00D11654" w:rsidP="000D02DA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bookmarkStart w:id="1" w:name="_Hlk33905037"/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294F1C38" wp14:editId="64186F0B">
            <wp:simplePos x="0" y="0"/>
            <wp:positionH relativeFrom="column">
              <wp:posOffset>118533</wp:posOffset>
            </wp:positionH>
            <wp:positionV relativeFrom="paragraph">
              <wp:posOffset>424</wp:posOffset>
            </wp:positionV>
            <wp:extent cx="809625" cy="981710"/>
            <wp:effectExtent l="0" t="0" r="9525" b="8890"/>
            <wp:wrapThrough wrapText="bothSides">
              <wp:wrapPolygon edited="0">
                <wp:start x="0" y="0"/>
                <wp:lineTo x="0" y="21376"/>
                <wp:lineTo x="21346" y="21376"/>
                <wp:lineTo x="21346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_woman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31626C3" wp14:editId="1E7E45F5">
                <wp:simplePos x="0" y="0"/>
                <wp:positionH relativeFrom="column">
                  <wp:posOffset>1046692</wp:posOffset>
                </wp:positionH>
                <wp:positionV relativeFrom="paragraph">
                  <wp:posOffset>480060</wp:posOffset>
                </wp:positionV>
                <wp:extent cx="595842" cy="1083734"/>
                <wp:effectExtent l="19050" t="0" r="13970" b="21590"/>
                <wp:wrapNone/>
                <wp:docPr id="1349" name="Arrow: Curved Left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42" cy="108373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31CCD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349" o:spid="_x0000_s1026" type="#_x0000_t103" style="position:absolute;margin-left:82.4pt;margin-top:37.8pt;width:46.9pt;height:85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" adj="15662,20115,5400" fillcolor="#4472c4 [3204]" strokecolor="#1f3763 [1604]" strokeweight="1pt"/>
            </w:pict>
          </mc:Fallback>
        </mc:AlternateContent>
      </w:r>
      <w:r w:rsidR="004619C9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ome people with COVID-19 may not get sick.</w:t>
      </w:r>
    </w:p>
    <w:p w14:paraId="0DFAE124" w14:textId="77777777" w:rsidR="00D11654" w:rsidRDefault="00D11654" w:rsidP="00D1165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6C9BDE9E" w14:textId="656019BB" w:rsidR="00D11654" w:rsidRDefault="0008041A" w:rsidP="00D1165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82848" behindDoc="0" locked="0" layoutInCell="1" allowOverlap="1" wp14:anchorId="71CA8B31" wp14:editId="3C1480F5">
            <wp:simplePos x="0" y="0"/>
            <wp:positionH relativeFrom="column">
              <wp:posOffset>-67734</wp:posOffset>
            </wp:positionH>
            <wp:positionV relativeFrom="paragraph">
              <wp:posOffset>202565</wp:posOffset>
            </wp:positionV>
            <wp:extent cx="1151255" cy="1151255"/>
            <wp:effectExtent l="0" t="0" r="0" b="0"/>
            <wp:wrapThrough wrapText="bothSides">
              <wp:wrapPolygon edited="0">
                <wp:start x="7148" y="0"/>
                <wp:lineTo x="5361" y="1787"/>
                <wp:lineTo x="3217" y="4646"/>
                <wp:lineTo x="3217" y="6076"/>
                <wp:lineTo x="3574" y="11795"/>
                <wp:lineTo x="1430" y="14297"/>
                <wp:lineTo x="1072" y="21088"/>
                <wp:lineTo x="18228" y="21088"/>
                <wp:lineTo x="15726" y="11795"/>
                <wp:lineTo x="17871" y="7148"/>
                <wp:lineTo x="18228" y="5719"/>
                <wp:lineTo x="12510" y="0"/>
                <wp:lineTo x="7148" y="0"/>
              </wp:wrapPolygon>
            </wp:wrapThrough>
            <wp:docPr id="22" name="Picture 22" descr="Cough wom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ugh woma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84A9C" w14:textId="773C0008" w:rsidR="00D11654" w:rsidRDefault="00D11654" w:rsidP="00D1165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But they can still </w:t>
      </w:r>
      <w:r w:rsidR="007F2CAC">
        <w:rPr>
          <w:rFonts w:ascii="Arial" w:hAnsi="Arial" w:cs="Arial"/>
          <w:sz w:val="32"/>
          <w:szCs w:val="32"/>
        </w:rPr>
        <w:t xml:space="preserve">give </w:t>
      </w:r>
      <w:r>
        <w:rPr>
          <w:rFonts w:ascii="Arial" w:hAnsi="Arial" w:cs="Arial"/>
          <w:sz w:val="32"/>
          <w:szCs w:val="32"/>
        </w:rPr>
        <w:t xml:space="preserve">the virus to </w:t>
      </w:r>
      <w:r w:rsidR="004F31FC">
        <w:rPr>
          <w:rFonts w:ascii="Arial" w:hAnsi="Arial" w:cs="Arial"/>
          <w:sz w:val="32"/>
          <w:szCs w:val="32"/>
        </w:rPr>
        <w:t>other people</w:t>
      </w:r>
      <w:r>
        <w:rPr>
          <w:rFonts w:ascii="Arial" w:hAnsi="Arial" w:cs="Arial"/>
          <w:sz w:val="32"/>
          <w:szCs w:val="32"/>
        </w:rPr>
        <w:t>.</w:t>
      </w:r>
    </w:p>
    <w:p w14:paraId="3CEBE9F1" w14:textId="4D9862A4" w:rsidR="000B4A84" w:rsidRDefault="000B4A84" w:rsidP="00D1165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623F8128" w14:textId="734B4D69" w:rsidR="000B4A84" w:rsidRPr="007C0492" w:rsidRDefault="000B4A84" w:rsidP="000B4A8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color w:val="313131"/>
          <w:sz w:val="32"/>
          <w:szCs w:val="32"/>
          <w:lang w:eastAsia="en-NZ"/>
        </w:rPr>
        <w:drawing>
          <wp:anchor distT="0" distB="0" distL="114300" distR="114300" simplePos="0" relativeHeight="252024832" behindDoc="0" locked="0" layoutInCell="1" allowOverlap="1" wp14:anchorId="5D32354B" wp14:editId="676E636B">
            <wp:simplePos x="0" y="0"/>
            <wp:positionH relativeFrom="column">
              <wp:posOffset>-33867</wp:posOffset>
            </wp:positionH>
            <wp:positionV relativeFrom="paragraph">
              <wp:posOffset>237278</wp:posOffset>
            </wp:positionV>
            <wp:extent cx="1238250" cy="1238250"/>
            <wp:effectExtent l="0" t="0" r="0" b="0"/>
            <wp:wrapThrough wrapText="bothSides">
              <wp:wrapPolygon edited="0">
                <wp:start x="9305" y="0"/>
                <wp:lineTo x="0" y="5317"/>
                <wp:lineTo x="0" y="8972"/>
                <wp:lineTo x="2658" y="10966"/>
                <wp:lineTo x="332" y="10966"/>
                <wp:lineTo x="0" y="14954"/>
                <wp:lineTo x="332" y="16615"/>
                <wp:lineTo x="9305" y="21268"/>
                <wp:lineTo x="9637" y="21268"/>
                <wp:lineTo x="10966" y="21268"/>
                <wp:lineTo x="11963" y="21268"/>
                <wp:lineTo x="20935" y="16615"/>
                <wp:lineTo x="21268" y="14954"/>
                <wp:lineTo x="21268" y="5317"/>
                <wp:lineTo x="12295" y="0"/>
                <wp:lineTo x="9305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492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124745F9" wp14:editId="79207EEB">
                <wp:simplePos x="0" y="0"/>
                <wp:positionH relativeFrom="column">
                  <wp:posOffset>2032000</wp:posOffset>
                </wp:positionH>
                <wp:positionV relativeFrom="paragraph">
                  <wp:posOffset>184997</wp:posOffset>
                </wp:positionV>
                <wp:extent cx="3683000" cy="897466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897466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17B61" id="Rectangle 42" o:spid="_x0000_s1026" style="position:absolute;margin-left:160pt;margin-top:14.55pt;width:290pt;height:70.6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" fillcolor="#bfd0eb" stroked="f" strokeweight="1pt"/>
            </w:pict>
          </mc:Fallback>
        </mc:AlternateContent>
      </w:r>
    </w:p>
    <w:p w14:paraId="394AC15C" w14:textId="77777777" w:rsidR="000B4A84" w:rsidRPr="007C0492" w:rsidRDefault="000B4A84" w:rsidP="000B4A84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sz w:val="32"/>
          <w:szCs w:val="32"/>
        </w:rPr>
        <w:t xml:space="preserve">A </w:t>
      </w:r>
      <w:r w:rsidRPr="007C0492">
        <w:rPr>
          <w:rFonts w:ascii="Arial" w:hAnsi="Arial" w:cs="Arial"/>
          <w:b/>
          <w:bCs/>
          <w:sz w:val="32"/>
          <w:szCs w:val="32"/>
        </w:rPr>
        <w:t>virus</w:t>
      </w:r>
      <w:r w:rsidRPr="007C0492">
        <w:rPr>
          <w:rFonts w:ascii="Arial" w:hAnsi="Arial" w:cs="Arial"/>
          <w:sz w:val="32"/>
          <w:szCs w:val="32"/>
        </w:rPr>
        <w:t xml:space="preserve"> is something that can make people sick.</w:t>
      </w:r>
    </w:p>
    <w:p w14:paraId="16810901" w14:textId="77777777" w:rsidR="000B4A84" w:rsidRDefault="000B4A84" w:rsidP="006A643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8DB4ACA" w14:textId="30D4016F" w:rsidR="000D02DA" w:rsidRDefault="000D02DA" w:rsidP="001832C6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F589252" wp14:editId="5805E80C">
                <wp:simplePos x="0" y="0"/>
                <wp:positionH relativeFrom="column">
                  <wp:posOffset>-216323</wp:posOffset>
                </wp:positionH>
                <wp:positionV relativeFrom="paragraph">
                  <wp:posOffset>-15663</wp:posOffset>
                </wp:positionV>
                <wp:extent cx="1828800" cy="1015365"/>
                <wp:effectExtent l="0" t="0" r="1905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5365"/>
                          <a:chOff x="0" y="0"/>
                          <a:chExt cx="1828800" cy="101536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t="51145" r="5686" b="5017"/>
                          <a:stretch/>
                        </pic:blipFill>
                        <pic:spPr bwMode="auto">
                          <a:xfrm>
                            <a:off x="0" y="0"/>
                            <a:ext cx="182880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Rectangle: Rounded Corners 114"/>
                        <wps:cNvSpPr/>
                        <wps:spPr>
                          <a:xfrm>
                            <a:off x="118533" y="0"/>
                            <a:ext cx="1710267" cy="457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26B06" id="Group 112" o:spid="_x0000_s1026" style="position:absolute;margin-left:-17.05pt;margin-top:-1.25pt;width:2in;height:79.95pt;z-index:251888640" coordsize="18288,10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width:18288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">
                  <v:imagedata r:id="rId18" o:title="" croptop="33518f" cropbottom="3288f" cropleft="3762f" cropright="3726f"/>
                </v:shape>
                <v:roundrect id="Rectangle: Rounded Corners 114" o:spid="_x0000_s1028" style="position:absolute;left:1185;width:1710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  <w:r w:rsidR="00D11654" w:rsidRPr="0018174F">
        <w:rPr>
          <w:rFonts w:ascii="Arial" w:hAnsi="Arial" w:cs="Arial"/>
          <w:sz w:val="32"/>
          <w:szCs w:val="32"/>
        </w:rPr>
        <w:t xml:space="preserve">It can take up to 14 days from the time </w:t>
      </w:r>
      <w:r w:rsidR="00D11654">
        <w:rPr>
          <w:rFonts w:ascii="Arial" w:hAnsi="Arial" w:cs="Arial"/>
          <w:sz w:val="32"/>
          <w:szCs w:val="32"/>
        </w:rPr>
        <w:t>a</w:t>
      </w:r>
      <w:r w:rsidR="00D11654" w:rsidRPr="0018174F">
        <w:rPr>
          <w:rFonts w:ascii="Arial" w:hAnsi="Arial" w:cs="Arial"/>
          <w:sz w:val="32"/>
          <w:szCs w:val="32"/>
        </w:rPr>
        <w:t xml:space="preserve"> person has been around someone with</w:t>
      </w:r>
      <w:r w:rsidR="00D11654">
        <w:rPr>
          <w:rFonts w:ascii="Arial" w:hAnsi="Arial" w:cs="Arial"/>
          <w:sz w:val="32"/>
          <w:szCs w:val="32"/>
        </w:rPr>
        <w:t xml:space="preserve"> </w:t>
      </w:r>
      <w:r w:rsidR="00D11654" w:rsidRPr="0018174F">
        <w:rPr>
          <w:rFonts w:ascii="Arial" w:hAnsi="Arial" w:cs="Arial"/>
          <w:sz w:val="32"/>
          <w:szCs w:val="32"/>
        </w:rPr>
        <w:t>COVID-19</w:t>
      </w:r>
      <w:r w:rsidR="00D11654">
        <w:rPr>
          <w:rFonts w:ascii="Arial" w:hAnsi="Arial" w:cs="Arial"/>
          <w:sz w:val="32"/>
          <w:szCs w:val="32"/>
        </w:rPr>
        <w:t xml:space="preserve"> </w:t>
      </w:r>
      <w:r w:rsidR="00D11654" w:rsidRPr="0018174F">
        <w:rPr>
          <w:rFonts w:ascii="Arial" w:hAnsi="Arial" w:cs="Arial"/>
          <w:sz w:val="32"/>
          <w:szCs w:val="32"/>
        </w:rPr>
        <w:t xml:space="preserve">to when they </w:t>
      </w:r>
      <w:r w:rsidR="00D11654">
        <w:rPr>
          <w:rFonts w:ascii="Arial" w:hAnsi="Arial" w:cs="Arial"/>
          <w:sz w:val="32"/>
          <w:szCs w:val="32"/>
        </w:rPr>
        <w:t>get sick</w:t>
      </w:r>
      <w:r>
        <w:rPr>
          <w:rFonts w:ascii="Arial" w:hAnsi="Arial" w:cs="Arial"/>
          <w:sz w:val="32"/>
          <w:szCs w:val="32"/>
        </w:rPr>
        <w:t>.</w:t>
      </w:r>
    </w:p>
    <w:p w14:paraId="0F150AF6" w14:textId="77777777" w:rsidR="00F82D1C" w:rsidRDefault="00F82D1C" w:rsidP="00F82D1C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5522C7A" w14:textId="6500BD2B" w:rsidR="00F82D1C" w:rsidRDefault="00F150F0" w:rsidP="00F82D1C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35072" behindDoc="0" locked="0" layoutInCell="1" allowOverlap="1" wp14:anchorId="6866156D" wp14:editId="7820A43F">
            <wp:simplePos x="0" y="0"/>
            <wp:positionH relativeFrom="column">
              <wp:posOffset>0</wp:posOffset>
            </wp:positionH>
            <wp:positionV relativeFrom="paragraph">
              <wp:posOffset>49954</wp:posOffset>
            </wp:positionV>
            <wp:extent cx="1456267" cy="1456267"/>
            <wp:effectExtent l="0" t="0" r="0" b="0"/>
            <wp:wrapThrough wrapText="bothSides">
              <wp:wrapPolygon edited="0">
                <wp:start x="9608" y="565"/>
                <wp:lineTo x="9043" y="2261"/>
                <wp:lineTo x="7630" y="5652"/>
                <wp:lineTo x="5652" y="7348"/>
                <wp:lineTo x="4804" y="8761"/>
                <wp:lineTo x="5087" y="10174"/>
                <wp:lineTo x="3109" y="11587"/>
                <wp:lineTo x="565" y="14130"/>
                <wp:lineTo x="0" y="17239"/>
                <wp:lineTo x="0" y="18652"/>
                <wp:lineTo x="21195" y="18652"/>
                <wp:lineTo x="20912" y="14695"/>
                <wp:lineTo x="19782" y="13282"/>
                <wp:lineTo x="16673" y="10174"/>
                <wp:lineTo x="16956" y="8761"/>
                <wp:lineTo x="15826" y="7065"/>
                <wp:lineTo x="13565" y="5652"/>
                <wp:lineTo x="11869" y="565"/>
                <wp:lineTo x="9608" y="565"/>
              </wp:wrapPolygon>
            </wp:wrapThrough>
            <wp:docPr id="1465" name="Picture 1465" descr="Germs Sp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Germs Sprea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10523" w14:textId="53DA2D1D" w:rsidR="00F82D1C" w:rsidRDefault="00F82D1C" w:rsidP="00F82D1C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important to self-isolate so that the virus is not passed on to other people if you do </w:t>
      </w:r>
      <w:r w:rsidR="007F2CAC">
        <w:rPr>
          <w:rFonts w:ascii="Arial" w:hAnsi="Arial" w:cs="Arial"/>
          <w:sz w:val="32"/>
          <w:szCs w:val="32"/>
        </w:rPr>
        <w:t xml:space="preserve">get </w:t>
      </w:r>
      <w:r>
        <w:rPr>
          <w:rFonts w:ascii="Arial" w:hAnsi="Arial" w:cs="Arial"/>
          <w:sz w:val="32"/>
          <w:szCs w:val="32"/>
        </w:rPr>
        <w:t>sick during this time.</w:t>
      </w:r>
    </w:p>
    <w:p w14:paraId="43113D9B" w14:textId="77777777" w:rsidR="00F82D1C" w:rsidRDefault="00F82D1C" w:rsidP="00E4308B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3FCF40AE" w14:textId="04D7DC36" w:rsidR="00FF7928" w:rsidRDefault="00DA7A52" w:rsidP="00FF792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5FA3897A" wp14:editId="6EB1FC5F">
                <wp:simplePos x="0" y="0"/>
                <wp:positionH relativeFrom="column">
                  <wp:posOffset>2032000</wp:posOffset>
                </wp:positionH>
                <wp:positionV relativeFrom="paragraph">
                  <wp:posOffset>130387</wp:posOffset>
                </wp:positionV>
                <wp:extent cx="3911600" cy="2912533"/>
                <wp:effectExtent l="0" t="0" r="0" b="25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29125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39AB6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1B230E10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2ADF3C67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72C3E9AF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60E8D123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5EAC2193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0C90F9E5" w14:textId="77777777" w:rsidR="00FF7928" w:rsidRDefault="00FF7928" w:rsidP="00FF7928">
                            <w:pPr>
                              <w:jc w:val="center"/>
                            </w:pPr>
                          </w:p>
                          <w:p w14:paraId="30CF727A" w14:textId="77777777" w:rsidR="00FF7928" w:rsidRDefault="00FF7928" w:rsidP="00FF79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3897A" id="Rectangle 70" o:spid="_x0000_s1026" style="position:absolute;left:0;text-align:left;margin-left:160pt;margin-top:10.25pt;width:308pt;height:229.3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" fillcolor="#ffe599 [1303]" stroked="f" strokeweight="1pt">
                <v:textbox>
                  <w:txbxContent>
                    <w:p w14:paraId="50139AB6" w14:textId="77777777" w:rsidR="00FF7928" w:rsidRDefault="00FF7928" w:rsidP="00FF7928">
                      <w:pPr>
                        <w:jc w:val="center"/>
                      </w:pPr>
                    </w:p>
                    <w:p w14:paraId="1B230E10" w14:textId="77777777" w:rsidR="00FF7928" w:rsidRDefault="00FF7928" w:rsidP="00FF7928">
                      <w:pPr>
                        <w:jc w:val="center"/>
                      </w:pPr>
                    </w:p>
                    <w:p w14:paraId="2ADF3C67" w14:textId="77777777" w:rsidR="00FF7928" w:rsidRDefault="00FF7928" w:rsidP="00FF7928">
                      <w:pPr>
                        <w:jc w:val="center"/>
                      </w:pPr>
                    </w:p>
                    <w:p w14:paraId="72C3E9AF" w14:textId="77777777" w:rsidR="00FF7928" w:rsidRDefault="00FF7928" w:rsidP="00FF7928">
                      <w:pPr>
                        <w:jc w:val="center"/>
                      </w:pPr>
                    </w:p>
                    <w:p w14:paraId="60E8D123" w14:textId="77777777" w:rsidR="00FF7928" w:rsidRDefault="00FF7928" w:rsidP="00FF7928">
                      <w:pPr>
                        <w:jc w:val="center"/>
                      </w:pPr>
                    </w:p>
                    <w:p w14:paraId="5EAC2193" w14:textId="77777777" w:rsidR="00FF7928" w:rsidRDefault="00FF7928" w:rsidP="00FF7928">
                      <w:pPr>
                        <w:jc w:val="center"/>
                      </w:pPr>
                    </w:p>
                    <w:p w14:paraId="0C90F9E5" w14:textId="77777777" w:rsidR="00FF7928" w:rsidRDefault="00FF7928" w:rsidP="00FF7928">
                      <w:pPr>
                        <w:jc w:val="center"/>
                      </w:pPr>
                    </w:p>
                    <w:p w14:paraId="30CF727A" w14:textId="77777777" w:rsidR="00FF7928" w:rsidRDefault="00FF7928" w:rsidP="00FF79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D1C" w:rsidRPr="002E30DC">
        <w:rPr>
          <w:noProof/>
          <w:color w:val="2962FF"/>
          <w:lang w:eastAsia="en-NZ"/>
        </w:rPr>
        <w:drawing>
          <wp:anchor distT="0" distB="0" distL="114300" distR="114300" simplePos="0" relativeHeight="251995136" behindDoc="1" locked="0" layoutInCell="1" allowOverlap="1" wp14:anchorId="55776EE7" wp14:editId="3B31A187">
            <wp:simplePos x="0" y="0"/>
            <wp:positionH relativeFrom="column">
              <wp:posOffset>-29845</wp:posOffset>
            </wp:positionH>
            <wp:positionV relativeFrom="paragraph">
              <wp:posOffset>324273</wp:posOffset>
            </wp:positionV>
            <wp:extent cx="1600835" cy="1083310"/>
            <wp:effectExtent l="0" t="0" r="0" b="2540"/>
            <wp:wrapNone/>
            <wp:docPr id="1367" name="Picture 1367" descr="Image result for Healthline nz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ealthline nz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99113" w14:textId="74019543" w:rsidR="00F82D1C" w:rsidRPr="00F82D1C" w:rsidRDefault="00F82D1C" w:rsidP="00F82D1C">
      <w:pPr>
        <w:spacing w:after="0" w:line="360" w:lineRule="auto"/>
        <w:ind w:left="3402" w:right="-1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 xml:space="preserve">You need to </w:t>
      </w:r>
      <w:r w:rsidR="007F2CAC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Healthline if you:</w:t>
      </w:r>
      <w:r>
        <w:rPr>
          <w:rFonts w:ascii="Arial" w:hAnsi="Arial" w:cs="Arial"/>
          <w:sz w:val="32"/>
          <w:szCs w:val="32"/>
        </w:rPr>
        <w:br/>
      </w:r>
    </w:p>
    <w:p w14:paraId="27FFC35A" w14:textId="58E8B94F" w:rsidR="00F82D1C" w:rsidRPr="00F82D1C" w:rsidRDefault="00F82D1C" w:rsidP="00F82D1C">
      <w:pPr>
        <w:pStyle w:val="ListParagraph"/>
        <w:numPr>
          <w:ilvl w:val="0"/>
          <w:numId w:val="17"/>
        </w:numPr>
        <w:spacing w:after="0" w:line="360" w:lineRule="auto"/>
        <w:ind w:right="-164"/>
        <w:rPr>
          <w:rFonts w:ascii="Arial" w:hAnsi="Arial" w:cs="Arial"/>
          <w:sz w:val="32"/>
          <w:szCs w:val="32"/>
        </w:rPr>
      </w:pPr>
      <w:r w:rsidRPr="00F82D1C">
        <w:rPr>
          <w:rFonts w:ascii="Arial" w:hAnsi="Arial" w:cs="Arial"/>
          <w:sz w:val="32"/>
          <w:szCs w:val="32"/>
        </w:rPr>
        <w:t>are not sure if you should self-isolate</w:t>
      </w:r>
    </w:p>
    <w:p w14:paraId="34BDD26A" w14:textId="21BF8BFD" w:rsidR="00F82D1C" w:rsidRPr="00F82D1C" w:rsidRDefault="00F82D1C" w:rsidP="00F82D1C">
      <w:pPr>
        <w:spacing w:after="0" w:line="360" w:lineRule="auto"/>
        <w:ind w:left="3402" w:right="-164"/>
        <w:rPr>
          <w:rFonts w:ascii="Arial" w:hAnsi="Arial" w:cs="Arial"/>
          <w:sz w:val="24"/>
          <w:szCs w:val="24"/>
        </w:rPr>
      </w:pPr>
    </w:p>
    <w:p w14:paraId="587C9E06" w14:textId="47DF74F7" w:rsidR="00F82D1C" w:rsidRDefault="00F82D1C" w:rsidP="00F82D1C">
      <w:pPr>
        <w:pStyle w:val="ListParagraph"/>
        <w:numPr>
          <w:ilvl w:val="0"/>
          <w:numId w:val="17"/>
        </w:numPr>
        <w:spacing w:after="0" w:line="360" w:lineRule="auto"/>
        <w:ind w:right="-164"/>
        <w:rPr>
          <w:rFonts w:ascii="Arial" w:hAnsi="Arial" w:cs="Arial"/>
          <w:sz w:val="32"/>
          <w:szCs w:val="32"/>
        </w:rPr>
      </w:pPr>
      <w:r w:rsidRPr="00F82D1C">
        <w:rPr>
          <w:rFonts w:ascii="Arial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1996160" behindDoc="0" locked="0" layoutInCell="1" allowOverlap="1" wp14:anchorId="5EC8ABC3" wp14:editId="48CE370D">
            <wp:simplePos x="0" y="0"/>
            <wp:positionH relativeFrom="column">
              <wp:posOffset>186055</wp:posOffset>
            </wp:positionH>
            <wp:positionV relativeFrom="paragraph">
              <wp:posOffset>58420</wp:posOffset>
            </wp:positionV>
            <wp:extent cx="1083310" cy="1083310"/>
            <wp:effectExtent l="0" t="0" r="2540" b="2540"/>
            <wp:wrapThrough wrapText="bothSides">
              <wp:wrapPolygon edited="0">
                <wp:start x="1140" y="0"/>
                <wp:lineTo x="0" y="1519"/>
                <wp:lineTo x="0" y="20891"/>
                <wp:lineTo x="7217" y="21271"/>
                <wp:lineTo x="18992" y="21271"/>
                <wp:lineTo x="20511" y="20891"/>
                <wp:lineTo x="21271" y="20131"/>
                <wp:lineTo x="21271" y="760"/>
                <wp:lineTo x="20131" y="380"/>
                <wp:lineTo x="6457" y="0"/>
                <wp:lineTo x="1140" y="0"/>
              </wp:wrapPolygon>
            </wp:wrapThrough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lephone-2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28" w:rsidRPr="00F82D1C">
        <w:rPr>
          <w:rFonts w:ascii="Arial" w:hAnsi="Arial" w:cs="Arial"/>
          <w:sz w:val="32"/>
          <w:szCs w:val="32"/>
        </w:rPr>
        <w:t>dec</w:t>
      </w:r>
      <w:r w:rsidR="007F2CAC">
        <w:rPr>
          <w:rFonts w:ascii="Arial" w:hAnsi="Arial" w:cs="Arial"/>
          <w:sz w:val="32"/>
          <w:szCs w:val="32"/>
        </w:rPr>
        <w:t>ide</w:t>
      </w:r>
      <w:r w:rsidR="00FF7928" w:rsidRPr="00F82D1C">
        <w:rPr>
          <w:rFonts w:ascii="Arial" w:hAnsi="Arial" w:cs="Arial"/>
          <w:sz w:val="32"/>
          <w:szCs w:val="32"/>
        </w:rPr>
        <w:t xml:space="preserve"> to self-isolate</w:t>
      </w:r>
      <w:r w:rsidRPr="003F6D97">
        <w:rPr>
          <w:rFonts w:ascii="Arial" w:hAnsi="Arial" w:cs="Arial"/>
          <w:sz w:val="32"/>
          <w:szCs w:val="32"/>
        </w:rPr>
        <w:t>.</w:t>
      </w:r>
    </w:p>
    <w:p w14:paraId="3FC72917" w14:textId="77777777" w:rsidR="00F82D1C" w:rsidRPr="00F82D1C" w:rsidRDefault="00F82D1C" w:rsidP="00F82D1C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01928515" w14:textId="52DA692A" w:rsidR="00F82D1C" w:rsidRDefault="00F82D1C" w:rsidP="00F82D1C">
      <w:pPr>
        <w:spacing w:after="0" w:line="360" w:lineRule="auto"/>
        <w:ind w:left="3402" w:right="-16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FF7928" w:rsidRPr="00F82D1C">
        <w:rPr>
          <w:rFonts w:ascii="Arial" w:hAnsi="Arial" w:cs="Arial"/>
          <w:sz w:val="32"/>
          <w:szCs w:val="32"/>
        </w:rPr>
        <w:t>phone</w:t>
      </w:r>
      <w:r>
        <w:rPr>
          <w:rFonts w:ascii="Arial" w:hAnsi="Arial" w:cs="Arial"/>
          <w:sz w:val="32"/>
          <w:szCs w:val="32"/>
        </w:rPr>
        <w:t xml:space="preserve"> number</w:t>
      </w:r>
      <w:r w:rsidR="00FF7928" w:rsidRPr="00F82D1C">
        <w:rPr>
          <w:rFonts w:ascii="Arial" w:hAnsi="Arial" w:cs="Arial"/>
          <w:sz w:val="32"/>
          <w:szCs w:val="32"/>
        </w:rPr>
        <w:t xml:space="preserve"> </w:t>
      </w:r>
      <w:r w:rsidR="00FF7928" w:rsidRPr="00F82D1C">
        <w:rPr>
          <w:rFonts w:ascii="Arial" w:hAnsi="Arial" w:cs="Arial"/>
          <w:b/>
          <w:bCs/>
          <w:sz w:val="32"/>
          <w:szCs w:val="32"/>
        </w:rPr>
        <w:t>Healthline</w:t>
      </w:r>
      <w:r w:rsidR="00FF7928" w:rsidRPr="00F82D1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is</w:t>
      </w:r>
      <w:r w:rsidR="007F2CAC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14:paraId="5502AAFD" w14:textId="47C1AD5B" w:rsidR="00FF7928" w:rsidRDefault="00FF7928" w:rsidP="00F82D1C">
      <w:pPr>
        <w:spacing w:after="0" w:line="360" w:lineRule="auto"/>
        <w:ind w:left="3402" w:right="-164"/>
        <w:rPr>
          <w:rFonts w:ascii="Arial" w:hAnsi="Arial" w:cs="Arial"/>
          <w:b/>
          <w:bCs/>
          <w:sz w:val="32"/>
          <w:szCs w:val="32"/>
        </w:rPr>
      </w:pPr>
      <w:r w:rsidRPr="00300D4A">
        <w:rPr>
          <w:rFonts w:ascii="Arial" w:hAnsi="Arial" w:cs="Arial"/>
          <w:b/>
          <w:bCs/>
          <w:sz w:val="32"/>
          <w:szCs w:val="32"/>
        </w:rPr>
        <w:t>0800 358 5453</w:t>
      </w:r>
    </w:p>
    <w:p w14:paraId="62667EB4" w14:textId="243BD124" w:rsidR="00FF7928" w:rsidRPr="00575166" w:rsidRDefault="00F82D1C" w:rsidP="00FF7928">
      <w:pPr>
        <w:pStyle w:val="ListParagraph"/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 w:rsidRPr="007B3831">
        <w:rPr>
          <w:noProof/>
          <w:sz w:val="26"/>
          <w:szCs w:val="26"/>
          <w:lang w:eastAsia="en-NZ"/>
        </w:rPr>
        <w:drawing>
          <wp:anchor distT="0" distB="0" distL="114300" distR="114300" simplePos="0" relativeHeight="252006400" behindDoc="0" locked="0" layoutInCell="1" allowOverlap="1" wp14:anchorId="27B3F608" wp14:editId="4DAD2D48">
            <wp:simplePos x="0" y="0"/>
            <wp:positionH relativeFrom="column">
              <wp:posOffset>-34290</wp:posOffset>
            </wp:positionH>
            <wp:positionV relativeFrom="paragraph">
              <wp:posOffset>311150</wp:posOffset>
            </wp:positionV>
            <wp:extent cx="1528445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268" y="21060"/>
                <wp:lineTo x="21268" y="0"/>
                <wp:lineTo x="0" y="0"/>
              </wp:wrapPolygon>
            </wp:wrapThrough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5E40A" w14:textId="6126B006" w:rsidR="002E69F1" w:rsidRDefault="002E69F1" w:rsidP="002E69F1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279F37B" w14:textId="49FE06D3" w:rsidR="002E69F1" w:rsidRDefault="002E69F1" w:rsidP="002E69F1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</w:t>
      </w:r>
      <w:r w:rsidR="007F2CAC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 xml:space="preserve">not cost you any money to </w:t>
      </w:r>
      <w:r w:rsidR="007F2CAC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Healthline.</w:t>
      </w:r>
    </w:p>
    <w:p w14:paraId="36E0002D" w14:textId="77777777" w:rsidR="00F82D1C" w:rsidRPr="00F82D1C" w:rsidRDefault="00F82D1C" w:rsidP="002E69F1">
      <w:pPr>
        <w:pStyle w:val="ListParagraph"/>
        <w:spacing w:after="0" w:line="360" w:lineRule="auto"/>
        <w:ind w:left="3402"/>
        <w:rPr>
          <w:rFonts w:ascii="Arial" w:hAnsi="Arial" w:cs="Arial"/>
          <w:sz w:val="14"/>
          <w:szCs w:val="14"/>
        </w:rPr>
      </w:pPr>
    </w:p>
    <w:p w14:paraId="7CB76E80" w14:textId="20033A4B" w:rsidR="002E69F1" w:rsidRPr="00F82D1C" w:rsidRDefault="00F82D1C" w:rsidP="002E69F1">
      <w:pPr>
        <w:pStyle w:val="ListParagraph"/>
        <w:spacing w:after="0" w:line="360" w:lineRule="auto"/>
        <w:ind w:left="3402"/>
        <w:rPr>
          <w:rFonts w:ascii="Arial" w:hAnsi="Arial" w:cs="Arial"/>
          <w:sz w:val="24"/>
          <w:szCs w:val="24"/>
        </w:rPr>
      </w:pPr>
      <w:r w:rsidRPr="00F82D1C">
        <w:rPr>
          <w:rFonts w:ascii="Arial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2005376" behindDoc="0" locked="0" layoutInCell="1" allowOverlap="1" wp14:anchorId="0DB35CBE" wp14:editId="660C97BB">
            <wp:simplePos x="0" y="0"/>
            <wp:positionH relativeFrom="column">
              <wp:posOffset>676698</wp:posOffset>
            </wp:positionH>
            <wp:positionV relativeFrom="paragraph">
              <wp:posOffset>244263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ll-night ti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D1C">
        <w:rPr>
          <w:rFonts w:ascii="Arial" w:hAnsi="Arial" w:cs="Arial"/>
          <w:noProof/>
          <w:sz w:val="24"/>
          <w:szCs w:val="24"/>
          <w:lang w:eastAsia="en-NZ"/>
        </w:rPr>
        <w:drawing>
          <wp:anchor distT="0" distB="0" distL="114300" distR="114300" simplePos="0" relativeHeight="252004352" behindDoc="0" locked="0" layoutInCell="1" allowOverlap="1" wp14:anchorId="1660A54C" wp14:editId="29A76283">
            <wp:simplePos x="0" y="0"/>
            <wp:positionH relativeFrom="column">
              <wp:posOffset>-300566</wp:posOffset>
            </wp:positionH>
            <wp:positionV relativeFrom="paragraph">
              <wp:posOffset>244263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ll-day tim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6C1F8" w14:textId="3158B7F3" w:rsidR="00EF7AFE" w:rsidRDefault="002E69F1" w:rsidP="002E69F1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Healthline is open all the time </w:t>
      </w:r>
      <w:r w:rsidR="007F2CAC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>day and night</w:t>
      </w:r>
      <w:r w:rsidR="00F82D1C">
        <w:rPr>
          <w:rFonts w:ascii="Arial" w:hAnsi="Arial" w:cs="Arial"/>
          <w:sz w:val="32"/>
          <w:szCs w:val="32"/>
        </w:rPr>
        <w:t>.</w:t>
      </w:r>
    </w:p>
    <w:p w14:paraId="253FC6FA" w14:textId="2BDB5A2F" w:rsidR="00FF7928" w:rsidRPr="00FF7928" w:rsidRDefault="00FF7928" w:rsidP="00FF7928">
      <w:pPr>
        <w:jc w:val="center"/>
        <w:rPr>
          <w:rFonts w:ascii="Arial" w:hAnsi="Arial" w:cs="Arial"/>
          <w:b/>
          <w:bCs/>
          <w:noProof/>
          <w:sz w:val="40"/>
          <w:szCs w:val="40"/>
          <w:lang w:eastAsia="en-NZ"/>
        </w:rPr>
      </w:pPr>
      <w:r w:rsidRPr="00FF7928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1694E0C9" wp14:editId="6E71781E">
                <wp:simplePos x="0" y="0"/>
                <wp:positionH relativeFrom="column">
                  <wp:posOffset>16933</wp:posOffset>
                </wp:positionH>
                <wp:positionV relativeFrom="paragraph">
                  <wp:posOffset>-270933</wp:posOffset>
                </wp:positionV>
                <wp:extent cx="5715000" cy="812800"/>
                <wp:effectExtent l="0" t="0" r="19050" b="2540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128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3060C" id="Rectangle: Rounded Corners 30" o:spid="_x0000_s1026" style="position:absolute;margin-left:1.35pt;margin-top:-21.35pt;width:450pt;height:6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" filled="f" strokecolor="black [3213]" strokeweight="1pt">
                <v:stroke joinstyle="miter"/>
              </v:roundrect>
            </w:pict>
          </mc:Fallback>
        </mc:AlternateContent>
      </w:r>
      <w:r w:rsidRPr="00FF7928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Who </w:t>
      </w:r>
      <w:r w:rsidR="006A643E">
        <w:rPr>
          <w:rFonts w:ascii="Arial" w:hAnsi="Arial" w:cs="Arial"/>
          <w:b/>
          <w:bCs/>
          <w:noProof/>
          <w:sz w:val="40"/>
          <w:szCs w:val="40"/>
          <w:lang w:eastAsia="en-NZ"/>
        </w:rPr>
        <w:t>needs to</w:t>
      </w:r>
      <w:r w:rsidRPr="00FF7928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self-isolate?</w:t>
      </w:r>
    </w:p>
    <w:p w14:paraId="7F4370F5" w14:textId="737A9F1B" w:rsidR="00FF7928" w:rsidRDefault="00FF7928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1FDAB17E" w14:textId="41DD5A04" w:rsidR="00FF7928" w:rsidRDefault="00495999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062720" behindDoc="0" locked="0" layoutInCell="1" allowOverlap="1" wp14:anchorId="118C7313" wp14:editId="5D346546">
            <wp:simplePos x="0" y="0"/>
            <wp:positionH relativeFrom="column">
              <wp:posOffset>-16510</wp:posOffset>
            </wp:positionH>
            <wp:positionV relativeFrom="paragraph">
              <wp:posOffset>327025</wp:posOffset>
            </wp:positionV>
            <wp:extent cx="1151255" cy="1151255"/>
            <wp:effectExtent l="0" t="0" r="0" b="0"/>
            <wp:wrapThrough wrapText="bothSides">
              <wp:wrapPolygon edited="0">
                <wp:start x="7148" y="0"/>
                <wp:lineTo x="5361" y="1787"/>
                <wp:lineTo x="3217" y="4646"/>
                <wp:lineTo x="3217" y="6076"/>
                <wp:lineTo x="3574" y="11795"/>
                <wp:lineTo x="1430" y="14297"/>
                <wp:lineTo x="1072" y="21088"/>
                <wp:lineTo x="18228" y="21088"/>
                <wp:lineTo x="15726" y="11795"/>
                <wp:lineTo x="17871" y="7148"/>
                <wp:lineTo x="18228" y="5719"/>
                <wp:lineTo x="12510" y="0"/>
                <wp:lineTo x="7148" y="0"/>
              </wp:wrapPolygon>
            </wp:wrapThrough>
            <wp:docPr id="1348" name="Picture 1348" descr="Cough wom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ugh woma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45540" w14:textId="0B6BCE7D" w:rsidR="00155F68" w:rsidRDefault="00155F68" w:rsidP="002E69F1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="006A643E">
        <w:rPr>
          <w:rFonts w:ascii="Arial" w:hAnsi="Arial" w:cs="Arial"/>
          <w:sz w:val="32"/>
          <w:szCs w:val="32"/>
        </w:rPr>
        <w:t>need to</w:t>
      </w:r>
      <w:r>
        <w:rPr>
          <w:rFonts w:ascii="Arial" w:hAnsi="Arial" w:cs="Arial"/>
          <w:sz w:val="32"/>
          <w:szCs w:val="32"/>
        </w:rPr>
        <w:t xml:space="preserve"> self-isolate if you:</w:t>
      </w:r>
    </w:p>
    <w:p w14:paraId="441959B8" w14:textId="58C3587D" w:rsidR="00495999" w:rsidRPr="00495999" w:rsidRDefault="00495999" w:rsidP="00495999">
      <w:pPr>
        <w:spacing w:after="0" w:line="360" w:lineRule="auto"/>
        <w:ind w:left="3402"/>
        <w:rPr>
          <w:rFonts w:ascii="Arial" w:hAnsi="Arial" w:cs="Arial"/>
          <w:sz w:val="24"/>
          <w:szCs w:val="24"/>
        </w:rPr>
      </w:pPr>
      <w:r w:rsidRPr="007C0492">
        <w:rPr>
          <w:rFonts w:ascii="Arial" w:hAnsi="Arial" w:cs="Arial"/>
          <w:noProof/>
          <w:color w:val="313131"/>
          <w:sz w:val="32"/>
          <w:szCs w:val="32"/>
          <w:lang w:eastAsia="en-NZ"/>
        </w:rPr>
        <w:drawing>
          <wp:anchor distT="0" distB="0" distL="114300" distR="114300" simplePos="0" relativeHeight="252060672" behindDoc="0" locked="0" layoutInCell="1" allowOverlap="1" wp14:anchorId="5A5E2159" wp14:editId="3A9ADDAD">
            <wp:simplePos x="0" y="0"/>
            <wp:positionH relativeFrom="column">
              <wp:posOffset>763694</wp:posOffset>
            </wp:positionH>
            <wp:positionV relativeFrom="paragraph">
              <wp:posOffset>126788</wp:posOffset>
            </wp:positionV>
            <wp:extent cx="490220" cy="490855"/>
            <wp:effectExtent l="0" t="0" r="5080" b="4445"/>
            <wp:wrapThrough wrapText="bothSides">
              <wp:wrapPolygon edited="0">
                <wp:start x="7554" y="0"/>
                <wp:lineTo x="0" y="4191"/>
                <wp:lineTo x="0" y="16766"/>
                <wp:lineTo x="7554" y="20957"/>
                <wp:lineTo x="13430" y="20957"/>
                <wp:lineTo x="20984" y="16766"/>
                <wp:lineTo x="20984" y="4191"/>
                <wp:lineTo x="13430" y="0"/>
                <wp:lineTo x="7554" y="0"/>
              </wp:wrapPolygon>
            </wp:wrapThrough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94AA1" w14:textId="4096157E" w:rsidR="00495999" w:rsidRPr="00372887" w:rsidRDefault="00495999" w:rsidP="00155F68">
      <w:pPr>
        <w:pStyle w:val="ListParagraph"/>
        <w:numPr>
          <w:ilvl w:val="0"/>
          <w:numId w:val="19"/>
        </w:num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been tested and found to </w:t>
      </w:r>
      <w:r w:rsidRPr="00372887">
        <w:rPr>
          <w:rFonts w:ascii="Arial" w:hAnsi="Arial" w:cs="Arial"/>
          <w:b/>
          <w:bCs/>
          <w:sz w:val="32"/>
          <w:szCs w:val="32"/>
        </w:rPr>
        <w:t>have COVID-19</w:t>
      </w:r>
    </w:p>
    <w:p w14:paraId="75E096A2" w14:textId="1FCF900D" w:rsidR="00495999" w:rsidRDefault="00495999" w:rsidP="0049599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A643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03B78F9A" wp14:editId="598CF708">
            <wp:simplePos x="0" y="0"/>
            <wp:positionH relativeFrom="column">
              <wp:posOffset>137160</wp:posOffset>
            </wp:positionH>
            <wp:positionV relativeFrom="paragraph">
              <wp:posOffset>63076</wp:posOffset>
            </wp:positionV>
            <wp:extent cx="1184910" cy="1184910"/>
            <wp:effectExtent l="0" t="0" r="0" b="0"/>
            <wp:wrapThrough wrapText="bothSides">
              <wp:wrapPolygon edited="0">
                <wp:start x="6251" y="1389"/>
                <wp:lineTo x="0" y="2431"/>
                <wp:lineTo x="0" y="20141"/>
                <wp:lineTo x="21183" y="20141"/>
                <wp:lineTo x="21183" y="12502"/>
                <wp:lineTo x="12154" y="7293"/>
                <wp:lineTo x="9376" y="2778"/>
                <wp:lineTo x="8334" y="1389"/>
                <wp:lineTo x="6251" y="1389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wab mouth tes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82AEA" w14:textId="6CEBA0F9" w:rsidR="00155F68" w:rsidRDefault="00155F68" w:rsidP="00155F68">
      <w:pPr>
        <w:pStyle w:val="ListParagraph"/>
        <w:numPr>
          <w:ilvl w:val="0"/>
          <w:numId w:val="19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been </w:t>
      </w:r>
      <w:r w:rsidRPr="00372887">
        <w:rPr>
          <w:rFonts w:ascii="Arial" w:hAnsi="Arial" w:cs="Arial"/>
          <w:b/>
          <w:bCs/>
          <w:sz w:val="32"/>
          <w:szCs w:val="32"/>
        </w:rPr>
        <w:t>tested</w:t>
      </w:r>
      <w:r>
        <w:rPr>
          <w:rFonts w:ascii="Arial" w:hAnsi="Arial" w:cs="Arial"/>
          <w:sz w:val="32"/>
          <w:szCs w:val="32"/>
        </w:rPr>
        <w:t xml:space="preserve"> for COVID-19 and waiting to find out </w:t>
      </w:r>
      <w:r w:rsidR="00495999">
        <w:rPr>
          <w:rFonts w:ascii="Arial" w:hAnsi="Arial" w:cs="Arial"/>
          <w:sz w:val="32"/>
          <w:szCs w:val="32"/>
        </w:rPr>
        <w:t>your</w:t>
      </w:r>
      <w:r>
        <w:rPr>
          <w:rFonts w:ascii="Arial" w:hAnsi="Arial" w:cs="Arial"/>
          <w:sz w:val="32"/>
          <w:szCs w:val="32"/>
        </w:rPr>
        <w:t xml:space="preserve"> results</w:t>
      </w:r>
    </w:p>
    <w:p w14:paraId="0A083B43" w14:textId="05F2F969" w:rsidR="00155F68" w:rsidRDefault="00155F68" w:rsidP="00155F68">
      <w:pPr>
        <w:pStyle w:val="ListParagraph"/>
        <w:spacing w:after="0" w:line="360" w:lineRule="auto"/>
        <w:ind w:left="3686"/>
        <w:rPr>
          <w:rFonts w:ascii="Arial" w:hAnsi="Arial" w:cs="Arial"/>
          <w:sz w:val="24"/>
          <w:szCs w:val="24"/>
        </w:rPr>
      </w:pPr>
    </w:p>
    <w:p w14:paraId="730DEC26" w14:textId="656F1538" w:rsidR="006A643E" w:rsidRPr="006A643E" w:rsidRDefault="006A643E" w:rsidP="00155F68">
      <w:pPr>
        <w:pStyle w:val="ListParagraph"/>
        <w:spacing w:after="0" w:line="360" w:lineRule="auto"/>
        <w:ind w:left="3686"/>
        <w:rPr>
          <w:rFonts w:ascii="Arial" w:hAnsi="Arial" w:cs="Arial"/>
          <w:sz w:val="24"/>
          <w:szCs w:val="24"/>
        </w:rPr>
      </w:pPr>
    </w:p>
    <w:p w14:paraId="4B7C5FDB" w14:textId="5E1D40CE" w:rsidR="00155F68" w:rsidRDefault="00495999" w:rsidP="00155F68">
      <w:pPr>
        <w:pStyle w:val="ListParagraph"/>
        <w:numPr>
          <w:ilvl w:val="0"/>
          <w:numId w:val="19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color w:val="313131"/>
          <w:sz w:val="32"/>
          <w:szCs w:val="32"/>
          <w:lang w:eastAsia="en-NZ"/>
        </w:rPr>
        <w:drawing>
          <wp:anchor distT="0" distB="0" distL="114300" distR="114300" simplePos="0" relativeHeight="252052480" behindDoc="0" locked="0" layoutInCell="1" allowOverlap="1" wp14:anchorId="02EAE03A" wp14:editId="1112E160">
            <wp:simplePos x="0" y="0"/>
            <wp:positionH relativeFrom="column">
              <wp:posOffset>1016000</wp:posOffset>
            </wp:positionH>
            <wp:positionV relativeFrom="paragraph">
              <wp:posOffset>298662</wp:posOffset>
            </wp:positionV>
            <wp:extent cx="490855" cy="490855"/>
            <wp:effectExtent l="0" t="0" r="4445" b="4445"/>
            <wp:wrapThrough wrapText="bothSides">
              <wp:wrapPolygon edited="0">
                <wp:start x="7545" y="0"/>
                <wp:lineTo x="0" y="4191"/>
                <wp:lineTo x="0" y="16766"/>
                <wp:lineTo x="7545" y="20957"/>
                <wp:lineTo x="13413" y="20957"/>
                <wp:lineTo x="20957" y="16766"/>
                <wp:lineTo x="20957" y="4191"/>
                <wp:lineTo x="13413" y="0"/>
                <wp:lineTo x="7545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43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49408" behindDoc="0" locked="0" layoutInCell="1" allowOverlap="1" wp14:anchorId="5618B339" wp14:editId="5407C413">
            <wp:simplePos x="0" y="0"/>
            <wp:positionH relativeFrom="column">
              <wp:posOffset>135255</wp:posOffset>
            </wp:positionH>
            <wp:positionV relativeFrom="paragraph">
              <wp:posOffset>78952</wp:posOffset>
            </wp:positionV>
            <wp:extent cx="1186815" cy="863600"/>
            <wp:effectExtent l="0" t="0" r="0" b="0"/>
            <wp:wrapThrough wrapText="bothSides">
              <wp:wrapPolygon edited="0">
                <wp:start x="0" y="0"/>
                <wp:lineTo x="0" y="20965"/>
                <wp:lineTo x="21149" y="20965"/>
                <wp:lineTo x="21149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mfor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F68" w:rsidRPr="00155F68">
        <w:rPr>
          <w:rFonts w:ascii="Arial" w:hAnsi="Arial" w:cs="Arial"/>
          <w:sz w:val="32"/>
          <w:szCs w:val="32"/>
        </w:rPr>
        <w:t xml:space="preserve">have been in </w:t>
      </w:r>
      <w:r w:rsidR="00155F68" w:rsidRPr="00495999">
        <w:rPr>
          <w:rFonts w:ascii="Arial" w:hAnsi="Arial" w:cs="Arial"/>
          <w:b/>
          <w:bCs/>
          <w:sz w:val="32"/>
          <w:szCs w:val="32"/>
        </w:rPr>
        <w:t>close contact</w:t>
      </w:r>
      <w:r w:rsidR="00155F68" w:rsidRPr="00155F6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in the last 14 days </w:t>
      </w:r>
      <w:r w:rsidR="00155F68" w:rsidRPr="00155F68">
        <w:rPr>
          <w:rFonts w:ascii="Arial" w:hAnsi="Arial" w:cs="Arial"/>
          <w:sz w:val="32"/>
          <w:szCs w:val="32"/>
        </w:rPr>
        <w:t>with someone who has been told they have COVID-19</w:t>
      </w:r>
    </w:p>
    <w:p w14:paraId="6B847DC1" w14:textId="6831B743" w:rsidR="006A643E" w:rsidRDefault="006A643E" w:rsidP="006A643E">
      <w:pPr>
        <w:pStyle w:val="ListParagraph"/>
        <w:rPr>
          <w:rFonts w:ascii="Arial" w:hAnsi="Arial" w:cs="Arial"/>
          <w:sz w:val="24"/>
          <w:szCs w:val="24"/>
        </w:rPr>
      </w:pPr>
    </w:p>
    <w:p w14:paraId="5650768E" w14:textId="77777777" w:rsidR="006A643E" w:rsidRPr="006A643E" w:rsidRDefault="006A643E" w:rsidP="006A643E">
      <w:pPr>
        <w:pStyle w:val="ListParagraph"/>
        <w:rPr>
          <w:rFonts w:ascii="Arial" w:hAnsi="Arial" w:cs="Arial"/>
          <w:sz w:val="24"/>
          <w:szCs w:val="24"/>
        </w:rPr>
      </w:pPr>
    </w:p>
    <w:p w14:paraId="31FD052B" w14:textId="4DFAA943" w:rsidR="006A643E" w:rsidRDefault="00495999" w:rsidP="006A643E">
      <w:pPr>
        <w:pStyle w:val="ListParagraph"/>
        <w:numPr>
          <w:ilvl w:val="0"/>
          <w:numId w:val="19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6576" behindDoc="0" locked="0" layoutInCell="1" allowOverlap="1" wp14:anchorId="72081F65" wp14:editId="204D5BA4">
            <wp:simplePos x="0" y="0"/>
            <wp:positionH relativeFrom="column">
              <wp:posOffset>33655</wp:posOffset>
            </wp:positionH>
            <wp:positionV relativeFrom="paragraph">
              <wp:posOffset>627168</wp:posOffset>
            </wp:positionV>
            <wp:extent cx="1431925" cy="1431925"/>
            <wp:effectExtent l="0" t="0" r="0" b="0"/>
            <wp:wrapThrough wrapText="bothSides">
              <wp:wrapPolygon edited="0">
                <wp:start x="10632" y="0"/>
                <wp:lineTo x="3448" y="4310"/>
                <wp:lineTo x="2874" y="9770"/>
                <wp:lineTo x="0" y="16092"/>
                <wp:lineTo x="0" y="19253"/>
                <wp:lineTo x="21265" y="19253"/>
                <wp:lineTo x="21265" y="8621"/>
                <wp:lineTo x="17816" y="6609"/>
                <wp:lineTo x="13506" y="5173"/>
                <wp:lineTo x="13506" y="2012"/>
                <wp:lineTo x="12069" y="0"/>
                <wp:lineTo x="10632" y="0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ronavirus Symptoms COVID-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43E">
        <w:rPr>
          <w:rFonts w:ascii="Arial" w:hAnsi="Arial" w:cs="Arial"/>
          <w:sz w:val="32"/>
          <w:szCs w:val="32"/>
        </w:rPr>
        <w:t xml:space="preserve">if you </w:t>
      </w:r>
      <w:r w:rsidR="006A643E" w:rsidRPr="00372887">
        <w:rPr>
          <w:rFonts w:ascii="Arial" w:hAnsi="Arial" w:cs="Arial"/>
          <w:b/>
          <w:bCs/>
          <w:sz w:val="32"/>
          <w:szCs w:val="32"/>
        </w:rPr>
        <w:t>feel</w:t>
      </w:r>
      <w:r w:rsidRPr="00372887">
        <w:rPr>
          <w:rFonts w:ascii="Arial" w:hAnsi="Arial" w:cs="Arial"/>
          <w:b/>
          <w:bCs/>
          <w:sz w:val="32"/>
          <w:szCs w:val="32"/>
        </w:rPr>
        <w:t>ing</w:t>
      </w:r>
      <w:r w:rsidR="006A643E" w:rsidRPr="00372887">
        <w:rPr>
          <w:rFonts w:ascii="Arial" w:hAnsi="Arial" w:cs="Arial"/>
          <w:b/>
          <w:bCs/>
          <w:sz w:val="32"/>
          <w:szCs w:val="32"/>
        </w:rPr>
        <w:t xml:space="preserve"> sick</w:t>
      </w:r>
      <w:r>
        <w:rPr>
          <w:rFonts w:ascii="Arial" w:hAnsi="Arial" w:cs="Arial"/>
          <w:sz w:val="32"/>
          <w:szCs w:val="32"/>
        </w:rPr>
        <w:t xml:space="preserve"> and you:</w:t>
      </w:r>
    </w:p>
    <w:p w14:paraId="52BC1484" w14:textId="628EAB57" w:rsidR="006A643E" w:rsidRPr="006A643E" w:rsidRDefault="006A643E" w:rsidP="006A643E">
      <w:pPr>
        <w:pStyle w:val="ListParagraph"/>
        <w:rPr>
          <w:rFonts w:ascii="Arial" w:hAnsi="Arial" w:cs="Arial"/>
          <w:sz w:val="32"/>
          <w:szCs w:val="32"/>
        </w:rPr>
      </w:pPr>
    </w:p>
    <w:p w14:paraId="146BFA40" w14:textId="1BB80626" w:rsidR="006A643E" w:rsidRDefault="00495999" w:rsidP="00495999">
      <w:pPr>
        <w:pStyle w:val="ListParagraph"/>
        <w:numPr>
          <w:ilvl w:val="0"/>
          <w:numId w:val="21"/>
        </w:num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6A643E" w:rsidRPr="006A643E">
        <w:rPr>
          <w:rFonts w:ascii="Arial" w:hAnsi="Arial" w:cs="Arial"/>
          <w:sz w:val="32"/>
          <w:szCs w:val="32"/>
        </w:rPr>
        <w:t>a cough</w:t>
      </w:r>
    </w:p>
    <w:p w14:paraId="0D6C2B1E" w14:textId="77777777" w:rsidR="006A643E" w:rsidRPr="006A643E" w:rsidRDefault="006A643E" w:rsidP="00495999">
      <w:pPr>
        <w:pStyle w:val="ListParagraph"/>
        <w:spacing w:after="0" w:line="360" w:lineRule="auto"/>
        <w:ind w:left="3969"/>
        <w:rPr>
          <w:rFonts w:ascii="Arial" w:hAnsi="Arial" w:cs="Arial"/>
          <w:sz w:val="24"/>
          <w:szCs w:val="24"/>
        </w:rPr>
      </w:pPr>
    </w:p>
    <w:p w14:paraId="09BEC46A" w14:textId="44BEC5BA" w:rsidR="006A643E" w:rsidRPr="006A643E" w:rsidRDefault="00495999" w:rsidP="00495999">
      <w:pPr>
        <w:pStyle w:val="ListParagraph"/>
        <w:numPr>
          <w:ilvl w:val="0"/>
          <w:numId w:val="21"/>
        </w:num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6A643E" w:rsidRPr="006A643E">
        <w:rPr>
          <w:rFonts w:ascii="Arial" w:hAnsi="Arial" w:cs="Arial"/>
          <w:sz w:val="32"/>
          <w:szCs w:val="32"/>
        </w:rPr>
        <w:t>a fever</w:t>
      </w:r>
      <w:r>
        <w:rPr>
          <w:rFonts w:ascii="Arial" w:hAnsi="Arial" w:cs="Arial"/>
          <w:sz w:val="32"/>
          <w:szCs w:val="32"/>
        </w:rPr>
        <w:t xml:space="preserve"> – this is when you ger really hot</w:t>
      </w:r>
    </w:p>
    <w:p w14:paraId="7681D7EB" w14:textId="77777777" w:rsidR="006A643E" w:rsidRPr="006A643E" w:rsidRDefault="006A643E" w:rsidP="00495999">
      <w:pPr>
        <w:spacing w:after="0" w:line="360" w:lineRule="auto"/>
        <w:ind w:left="3969"/>
        <w:rPr>
          <w:rFonts w:ascii="Arial" w:hAnsi="Arial" w:cs="Arial"/>
          <w:sz w:val="24"/>
          <w:szCs w:val="24"/>
        </w:rPr>
      </w:pPr>
    </w:p>
    <w:p w14:paraId="4D30FDC6" w14:textId="52EBAB9F" w:rsidR="006A643E" w:rsidRPr="006A643E" w:rsidRDefault="00495999" w:rsidP="00495999">
      <w:pPr>
        <w:pStyle w:val="ListParagraph"/>
        <w:numPr>
          <w:ilvl w:val="0"/>
          <w:numId w:val="21"/>
        </w:num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are </w:t>
      </w:r>
      <w:r w:rsidR="006A643E" w:rsidRPr="006A643E">
        <w:rPr>
          <w:rFonts w:ascii="Arial" w:hAnsi="Arial" w:cs="Arial"/>
          <w:sz w:val="32"/>
          <w:szCs w:val="32"/>
        </w:rPr>
        <w:t>finding it hard to breathe</w:t>
      </w:r>
      <w:r w:rsidR="006A643E" w:rsidRPr="003F6D97">
        <w:rPr>
          <w:rFonts w:ascii="Arial" w:hAnsi="Arial" w:cs="Arial"/>
          <w:sz w:val="32"/>
          <w:szCs w:val="32"/>
        </w:rPr>
        <w:t>.</w:t>
      </w:r>
    </w:p>
    <w:p w14:paraId="1BDEB489" w14:textId="6C7771A1" w:rsidR="00155F68" w:rsidRDefault="00155F68" w:rsidP="00155F68">
      <w:pPr>
        <w:spacing w:after="0" w:line="360" w:lineRule="auto"/>
        <w:ind w:left="3686"/>
        <w:rPr>
          <w:rFonts w:ascii="Arial" w:hAnsi="Arial" w:cs="Arial"/>
          <w:sz w:val="24"/>
          <w:szCs w:val="24"/>
        </w:rPr>
      </w:pPr>
    </w:p>
    <w:p w14:paraId="40574BE1" w14:textId="30DC54A2" w:rsidR="006A643E" w:rsidRPr="006A643E" w:rsidRDefault="006A643E" w:rsidP="00155F68">
      <w:pPr>
        <w:spacing w:after="0" w:line="360" w:lineRule="auto"/>
        <w:ind w:left="3686"/>
        <w:rPr>
          <w:rFonts w:ascii="Arial" w:hAnsi="Arial" w:cs="Arial"/>
          <w:sz w:val="24"/>
          <w:szCs w:val="24"/>
        </w:rPr>
      </w:pPr>
    </w:p>
    <w:p w14:paraId="31830533" w14:textId="0516997F" w:rsidR="00495999" w:rsidRPr="00074777" w:rsidRDefault="00495999" w:rsidP="00074777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AB70A3D" wp14:editId="2BFC82C7">
                <wp:simplePos x="0" y="0"/>
                <wp:positionH relativeFrom="column">
                  <wp:posOffset>-215265</wp:posOffset>
                </wp:positionH>
                <wp:positionV relativeFrom="paragraph">
                  <wp:posOffset>-40428</wp:posOffset>
                </wp:positionV>
                <wp:extent cx="1726565" cy="1049020"/>
                <wp:effectExtent l="0" t="0" r="6985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5" cy="1049020"/>
                          <a:chOff x="0" y="0"/>
                          <a:chExt cx="2082376" cy="124079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24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7866" y="321733"/>
                            <a:ext cx="524510" cy="72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Arrow: Right 58"/>
                        <wps:cNvSpPr/>
                        <wps:spPr>
                          <a:xfrm>
                            <a:off x="1320800" y="425450"/>
                            <a:ext cx="406400" cy="25992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528CD" id="Group 53" o:spid="_x0000_s1026" style="position:absolute;margin-left:-16.95pt;margin-top:-3.2pt;width:135.95pt;height:82.6pt;z-index:252054528;mso-width-relative:margin;mso-height-relative:margin" coordsize="20823,124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12357;height:1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">
                  <v:imagedata r:id="rId32" o:title=""/>
                </v:shape>
                <v:shape id="Picture 57" o:spid="_x0000_s1028" type="#_x0000_t75" style="position:absolute;left:15578;top:3217;width:5245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">
                  <v:imagedata r:id="rId3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8" o:spid="_x0000_s1029" type="#_x0000_t13" style="position:absolute;left:13208;top:4254;width:4064;height: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" adj="14693" fillcolor="#4472c4 [3204]" strokecolor="#1f3763 [1604]" strokeweight="1pt"/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People </w:t>
      </w:r>
      <w:r w:rsidR="006A643E" w:rsidRPr="006A643E">
        <w:rPr>
          <w:rFonts w:ascii="Arial" w:hAnsi="Arial" w:cs="Arial"/>
          <w:sz w:val="32"/>
          <w:szCs w:val="32"/>
        </w:rPr>
        <w:t xml:space="preserve">coming into New Zealand from </w:t>
      </w:r>
      <w:r w:rsidRPr="00372887">
        <w:rPr>
          <w:rFonts w:ascii="Arial" w:hAnsi="Arial" w:cs="Arial"/>
          <w:b/>
          <w:bCs/>
          <w:sz w:val="32"/>
          <w:szCs w:val="32"/>
        </w:rPr>
        <w:t>overseas</w:t>
      </w:r>
      <w:r>
        <w:rPr>
          <w:rFonts w:ascii="Arial" w:hAnsi="Arial" w:cs="Arial"/>
          <w:sz w:val="32"/>
          <w:szCs w:val="32"/>
        </w:rPr>
        <w:t xml:space="preserve"> also need to            self-isolate for 14 days from the day they le</w:t>
      </w:r>
      <w:r w:rsidR="00372887">
        <w:rPr>
          <w:rFonts w:ascii="Arial" w:hAnsi="Arial" w:cs="Arial"/>
          <w:sz w:val="32"/>
          <w:szCs w:val="32"/>
        </w:rPr>
        <w:t>ft</w:t>
      </w:r>
      <w:r>
        <w:rPr>
          <w:rFonts w:ascii="Arial" w:hAnsi="Arial" w:cs="Arial"/>
          <w:sz w:val="32"/>
          <w:szCs w:val="32"/>
        </w:rPr>
        <w:t xml:space="preserve"> the overseas country.</w:t>
      </w:r>
    </w:p>
    <w:p w14:paraId="33A7FD69" w14:textId="4F0B4F6A" w:rsidR="00495999" w:rsidRDefault="00074777" w:rsidP="0049599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5E86FCF8" wp14:editId="78FA1192">
            <wp:simplePos x="0" y="0"/>
            <wp:positionH relativeFrom="column">
              <wp:posOffset>-435742</wp:posOffset>
            </wp:positionH>
            <wp:positionV relativeFrom="paragraph">
              <wp:posOffset>27643</wp:posOffset>
            </wp:positionV>
            <wp:extent cx="2169795" cy="2943860"/>
            <wp:effectExtent l="19050" t="19050" r="20955" b="27940"/>
            <wp:wrapThrough wrapText="bothSides">
              <wp:wrapPolygon edited="0">
                <wp:start x="-190" y="-140"/>
                <wp:lineTo x="-190" y="21665"/>
                <wp:lineTo x="21619" y="21665"/>
                <wp:lineTo x="21619" y="-140"/>
                <wp:lineTo x="-190" y="-140"/>
              </wp:wrapPolygon>
            </wp:wrapThrough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21745" r="64464" b="12364"/>
                    <a:stretch/>
                  </pic:blipFill>
                  <pic:spPr bwMode="auto">
                    <a:xfrm>
                      <a:off x="0" y="0"/>
                      <a:ext cx="2169795" cy="2943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32FB" w14:textId="77777777" w:rsidR="00372887" w:rsidRDefault="00372887" w:rsidP="0049599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E1285E8" w14:textId="5E0DA43E" w:rsidR="00495999" w:rsidRDefault="00495999" w:rsidP="006A643E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find out more t</w:t>
      </w:r>
      <w:r w:rsidR="006A643E" w:rsidRPr="006A643E">
        <w:rPr>
          <w:rFonts w:ascii="Arial" w:hAnsi="Arial" w:cs="Arial"/>
          <w:sz w:val="32"/>
          <w:szCs w:val="32"/>
        </w:rPr>
        <w:t xml:space="preserve">here is an </w:t>
      </w:r>
      <w:r w:rsidR="00372887">
        <w:rPr>
          <w:rFonts w:ascii="Arial" w:hAnsi="Arial" w:cs="Arial"/>
          <w:sz w:val="32"/>
          <w:szCs w:val="32"/>
        </w:rPr>
        <w:t>E</w:t>
      </w:r>
      <w:r w:rsidR="006A643E" w:rsidRPr="006A643E">
        <w:rPr>
          <w:rFonts w:ascii="Arial" w:hAnsi="Arial" w:cs="Arial"/>
          <w:sz w:val="32"/>
          <w:szCs w:val="32"/>
        </w:rPr>
        <w:t xml:space="preserve">asy </w:t>
      </w:r>
      <w:r w:rsidR="00372887">
        <w:rPr>
          <w:rFonts w:ascii="Arial" w:hAnsi="Arial" w:cs="Arial"/>
          <w:sz w:val="32"/>
          <w:szCs w:val="32"/>
        </w:rPr>
        <w:t>R</w:t>
      </w:r>
      <w:r w:rsidR="006A643E" w:rsidRPr="006A643E">
        <w:rPr>
          <w:rFonts w:ascii="Arial" w:hAnsi="Arial" w:cs="Arial"/>
          <w:sz w:val="32"/>
          <w:szCs w:val="32"/>
        </w:rPr>
        <w:t>ead Factsheet called</w:t>
      </w:r>
      <w:r>
        <w:rPr>
          <w:rFonts w:ascii="Arial" w:hAnsi="Arial" w:cs="Arial"/>
          <w:sz w:val="32"/>
          <w:szCs w:val="32"/>
        </w:rPr>
        <w:t>:</w:t>
      </w:r>
    </w:p>
    <w:p w14:paraId="3EA77FCA" w14:textId="77777777" w:rsidR="00495999" w:rsidRDefault="00495999" w:rsidP="006A643E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AAC2BEE" w14:textId="7C712CEF" w:rsidR="006A643E" w:rsidRDefault="006A643E" w:rsidP="006A643E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6A643E">
        <w:rPr>
          <w:rFonts w:ascii="Arial" w:hAnsi="Arial" w:cs="Arial"/>
          <w:b/>
          <w:bCs/>
          <w:sz w:val="32"/>
          <w:szCs w:val="32"/>
        </w:rPr>
        <w:t>COVID-19 information for people coming into New Zealand from overseas</w:t>
      </w:r>
      <w:r>
        <w:rPr>
          <w:rFonts w:ascii="Arial" w:hAnsi="Arial" w:cs="Arial"/>
          <w:b/>
          <w:bCs/>
          <w:sz w:val="32"/>
          <w:szCs w:val="32"/>
        </w:rPr>
        <w:t xml:space="preserve">. </w:t>
      </w:r>
    </w:p>
    <w:p w14:paraId="1CD5D2A6" w14:textId="5F2C296B" w:rsidR="00495999" w:rsidRDefault="00495999" w:rsidP="006A643E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C3DDEA4" w14:textId="090EAC70" w:rsidR="00495999" w:rsidRDefault="00372887" w:rsidP="006A643E">
      <w:pPr>
        <w:pStyle w:val="ListParagraph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8624" behindDoc="0" locked="0" layoutInCell="1" allowOverlap="1" wp14:anchorId="2C8737CA" wp14:editId="6DE49F85">
            <wp:simplePos x="0" y="0"/>
            <wp:positionH relativeFrom="column">
              <wp:posOffset>171179</wp:posOffset>
            </wp:positionH>
            <wp:positionV relativeFrom="paragraph">
              <wp:posOffset>13758</wp:posOffset>
            </wp:positionV>
            <wp:extent cx="1040765" cy="1083310"/>
            <wp:effectExtent l="0" t="0" r="6985" b="2540"/>
            <wp:wrapThrough wrapText="bothSides">
              <wp:wrapPolygon edited="0">
                <wp:start x="0" y="0"/>
                <wp:lineTo x="0" y="21271"/>
                <wp:lineTo x="21350" y="21271"/>
                <wp:lineTo x="2135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Website_Internet_Compute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9C6B" w14:textId="68546760" w:rsidR="00495999" w:rsidRDefault="006A643E" w:rsidP="0049599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95999">
        <w:rPr>
          <w:rFonts w:ascii="Arial" w:hAnsi="Arial" w:cs="Arial"/>
          <w:sz w:val="32"/>
          <w:szCs w:val="32"/>
        </w:rPr>
        <w:t>You can find this factsheet on the Ministry of Health website:</w:t>
      </w:r>
    </w:p>
    <w:p w14:paraId="3ED58A97" w14:textId="02E82E0A" w:rsidR="00495999" w:rsidRDefault="00495999" w:rsidP="00495999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13294E7" w14:textId="77777777" w:rsidR="00495999" w:rsidRPr="00D37F28" w:rsidRDefault="00495999" w:rsidP="00495999">
      <w:pPr>
        <w:spacing w:after="0" w:line="360" w:lineRule="auto"/>
        <w:ind w:left="2127"/>
        <w:rPr>
          <w:rFonts w:ascii="Arial" w:hAnsi="Arial" w:cs="Arial"/>
          <w:b/>
          <w:bCs/>
          <w:sz w:val="32"/>
          <w:szCs w:val="32"/>
        </w:rPr>
      </w:pPr>
      <w:r w:rsidRPr="00EA4B9B">
        <w:rPr>
          <w:rFonts w:ascii="Arial" w:hAnsi="Arial" w:cs="Arial"/>
          <w:b/>
          <w:bCs/>
          <w:sz w:val="32"/>
          <w:szCs w:val="32"/>
        </w:rPr>
        <w:t>www.health.govt.nz/our-work/diseases-and-conditions/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D37F28">
        <w:rPr>
          <w:rFonts w:ascii="Arial" w:hAnsi="Arial" w:cs="Arial"/>
          <w:b/>
          <w:bCs/>
          <w:sz w:val="32"/>
          <w:szCs w:val="32"/>
        </w:rPr>
        <w:t>covid-19-novel-coronavirus</w:t>
      </w:r>
    </w:p>
    <w:p w14:paraId="04CF9081" w14:textId="77777777" w:rsidR="00155F68" w:rsidRDefault="00155F68" w:rsidP="002E69F1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AAF8DCD" w14:textId="5C57D8A8" w:rsidR="00FF7928" w:rsidRPr="002E69F1" w:rsidRDefault="00372887" w:rsidP="00372887">
      <w:pPr>
        <w:jc w:val="center"/>
        <w:rPr>
          <w:rFonts w:ascii="Arial" w:hAnsi="Arial" w:cs="Arial"/>
          <w:b/>
          <w:bCs/>
          <w:noProof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br w:type="page"/>
      </w:r>
      <w:r w:rsidR="002E69F1" w:rsidRPr="00FF7928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71216A1E" wp14:editId="259B44F7">
                <wp:simplePos x="0" y="0"/>
                <wp:positionH relativeFrom="column">
                  <wp:posOffset>0</wp:posOffset>
                </wp:positionH>
                <wp:positionV relativeFrom="paragraph">
                  <wp:posOffset>-220134</wp:posOffset>
                </wp:positionV>
                <wp:extent cx="5715000" cy="812800"/>
                <wp:effectExtent l="0" t="0" r="19050" b="254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128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D4178" id="Rectangle: Rounded Corners 32" o:spid="_x0000_s1026" style="position:absolute;margin-left:0;margin-top:-17.35pt;width:450pt;height:64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" filled="f" strokecolor="black [3213]" strokeweight="1pt">
                <v:stroke joinstyle="miter"/>
              </v:roundrect>
            </w:pict>
          </mc:Fallback>
        </mc:AlternateContent>
      </w:r>
      <w:r w:rsidR="002E69F1" w:rsidRPr="002E69F1">
        <w:rPr>
          <w:rFonts w:ascii="Arial" w:hAnsi="Arial" w:cs="Arial"/>
          <w:b/>
          <w:bCs/>
          <w:noProof/>
          <w:sz w:val="40"/>
          <w:szCs w:val="40"/>
          <w:lang w:eastAsia="en-NZ"/>
        </w:rPr>
        <w:t>What does self isolation mean?</w:t>
      </w:r>
    </w:p>
    <w:p w14:paraId="42203DE6" w14:textId="07969A61" w:rsidR="00FF7928" w:rsidRDefault="00FF7928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3F0F8AD1" w14:textId="181D874B" w:rsidR="00FF7928" w:rsidRDefault="00FF7928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3FDC1247" w14:textId="4A6A843F" w:rsidR="00EF7AFE" w:rsidRDefault="00F82D1C">
      <w:pPr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9BDCD37" wp14:editId="7A62180E">
                <wp:simplePos x="0" y="0"/>
                <wp:positionH relativeFrom="column">
                  <wp:posOffset>-50800</wp:posOffset>
                </wp:positionH>
                <wp:positionV relativeFrom="paragraph">
                  <wp:posOffset>225002</wp:posOffset>
                </wp:positionV>
                <wp:extent cx="1823932" cy="1015365"/>
                <wp:effectExtent l="0" t="0" r="2413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932" cy="1015365"/>
                          <a:chOff x="0" y="0"/>
                          <a:chExt cx="1828800" cy="101536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t="51145" r="5686" b="5017"/>
                          <a:stretch/>
                        </pic:blipFill>
                        <pic:spPr bwMode="auto">
                          <a:xfrm>
                            <a:off x="0" y="0"/>
                            <a:ext cx="182880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45" name="Rectangle: Rounded Corners 1345"/>
                        <wps:cNvSpPr/>
                        <wps:spPr>
                          <a:xfrm>
                            <a:off x="118533" y="0"/>
                            <a:ext cx="1710267" cy="457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650B" id="Group 60" o:spid="_x0000_s1026" style="position:absolute;margin-left:-4pt;margin-top:17.7pt;width:143.6pt;height:79.95pt;z-index:252002304" coordsize="18288,10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18288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">
                  <v:imagedata r:id="rId37" o:title="" croptop="33518f" cropbottom="3288f" cropleft="3762f" cropright="3726f"/>
                </v:shape>
                <v:roundrect id="Rectangle: Rounded Corners 1345" o:spid="_x0000_s1028" style="position:absolute;left:1185;width:1710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22AE09E1" w14:textId="7875632C" w:rsidR="00FF7928" w:rsidRPr="004619C9" w:rsidRDefault="00FF7928" w:rsidP="00FF7928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Self-isolation means </w:t>
      </w:r>
      <w:r w:rsidR="00D23066">
        <w:rPr>
          <w:rFonts w:ascii="Arial" w:hAnsi="Arial" w:cs="Arial"/>
          <w:sz w:val="32"/>
          <w:szCs w:val="32"/>
        </w:rPr>
        <w:t xml:space="preserve">that </w:t>
      </w:r>
      <w:r>
        <w:rPr>
          <w:rFonts w:ascii="Arial" w:hAnsi="Arial" w:cs="Arial"/>
          <w:sz w:val="32"/>
          <w:szCs w:val="32"/>
        </w:rPr>
        <w:t xml:space="preserve">you </w:t>
      </w:r>
      <w:r w:rsidR="00D23066">
        <w:rPr>
          <w:rFonts w:ascii="Arial" w:hAnsi="Arial" w:cs="Arial"/>
          <w:sz w:val="32"/>
          <w:szCs w:val="32"/>
        </w:rPr>
        <w:t xml:space="preserve">should </w:t>
      </w:r>
      <w:r>
        <w:rPr>
          <w:rFonts w:ascii="Arial" w:hAnsi="Arial" w:cs="Arial"/>
          <w:sz w:val="32"/>
          <w:szCs w:val="32"/>
        </w:rPr>
        <w:t xml:space="preserve">try not to come </w:t>
      </w:r>
      <w:r w:rsidR="00D23066">
        <w:rPr>
          <w:rFonts w:ascii="Arial" w:hAnsi="Arial" w:cs="Arial"/>
          <w:sz w:val="32"/>
          <w:szCs w:val="32"/>
        </w:rPr>
        <w:t>into</w:t>
      </w:r>
      <w:r>
        <w:rPr>
          <w:rFonts w:ascii="Arial" w:hAnsi="Arial" w:cs="Arial"/>
          <w:sz w:val="32"/>
          <w:szCs w:val="32"/>
        </w:rPr>
        <w:t xml:space="preserve"> close contact with other people for 14 days.</w:t>
      </w:r>
    </w:p>
    <w:p w14:paraId="0351FDC8" w14:textId="77777777" w:rsidR="00FF7928" w:rsidRDefault="00FF7928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37E68CA3" w14:textId="77777777" w:rsidR="00FF7928" w:rsidRDefault="00FF7928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12BEFA52" w14:textId="57EAF27E" w:rsidR="00315F42" w:rsidRDefault="00FF7928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94E297F" wp14:editId="6D259109">
                <wp:simplePos x="0" y="0"/>
                <wp:positionH relativeFrom="column">
                  <wp:posOffset>-244388</wp:posOffset>
                </wp:positionH>
                <wp:positionV relativeFrom="paragraph">
                  <wp:posOffset>-321733</wp:posOffset>
                </wp:positionV>
                <wp:extent cx="2133177" cy="897043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177" cy="897043"/>
                          <a:chOff x="0" y="0"/>
                          <a:chExt cx="2133177" cy="897043"/>
                        </a:xfrm>
                      </wpg:grpSpPr>
                      <wps:wsp>
                        <wps:cNvPr id="14" name="Arrow: Left-Right 14"/>
                        <wps:cNvSpPr/>
                        <wps:spPr>
                          <a:xfrm>
                            <a:off x="696383" y="357717"/>
                            <a:ext cx="742950" cy="201083"/>
                          </a:xfrm>
                          <a:prstGeom prst="left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Ma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Ma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067" y="16933"/>
                            <a:ext cx="8801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DFA14" id="Group 29" o:spid="_x0000_s1026" style="position:absolute;margin-left:-19.25pt;margin-top:-25.35pt;width:167.95pt;height:70.65pt;z-index:251986944" coordsize="21331,8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14" o:spid="_x0000_s1027" type="#_x0000_t69" style="position:absolute;left:6963;top:3577;width:7430;height: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" adj="2923" fillcolor="#4472c4 [3204]" strokecolor="#1f3763 [1604]" strokeweight="1pt"/>
                <v:shape id="Picture 15" o:spid="_x0000_s1028" type="#_x0000_t75" alt="Man" style="position:absolute;width:880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">
                  <v:imagedata r:id="rId39" o:title="Man"/>
                </v:shape>
                <v:shape id="Picture 20" o:spid="_x0000_s1029" type="#_x0000_t75" alt="Man" style="position:absolute;left:12530;top:169;width:880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">
                  <v:imagedata r:id="rId39" o:title="Man"/>
                </v:shape>
              </v:group>
            </w:pict>
          </mc:Fallback>
        </mc:AlternateContent>
      </w:r>
      <w:r w:rsidR="000804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7728" behindDoc="0" locked="0" layoutInCell="1" allowOverlap="1" wp14:anchorId="017E0FAD" wp14:editId="5539F1B7">
            <wp:simplePos x="0" y="0"/>
            <wp:positionH relativeFrom="column">
              <wp:posOffset>357293</wp:posOffset>
            </wp:positionH>
            <wp:positionV relativeFrom="paragraph">
              <wp:posOffset>411480</wp:posOffset>
            </wp:positionV>
            <wp:extent cx="930910" cy="930910"/>
            <wp:effectExtent l="0" t="0" r="2540" b="2540"/>
            <wp:wrapThrough wrapText="bothSides">
              <wp:wrapPolygon edited="0">
                <wp:start x="0" y="0"/>
                <wp:lineTo x="0" y="21217"/>
                <wp:lineTo x="21217" y="21217"/>
                <wp:lineTo x="2121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 minutes cloc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AFE">
        <w:rPr>
          <w:rFonts w:ascii="Arial" w:hAnsi="Arial" w:cs="Arial"/>
          <w:noProof/>
          <w:sz w:val="32"/>
          <w:szCs w:val="32"/>
        </w:rPr>
        <w:t>It</w:t>
      </w:r>
      <w:r w:rsidR="00AF2A14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2E69F1">
        <w:rPr>
          <w:rFonts w:ascii="Arial" w:hAnsi="Arial" w:cs="Arial"/>
          <w:noProof/>
          <w:sz w:val="32"/>
          <w:szCs w:val="32"/>
          <w:lang w:eastAsia="en-NZ"/>
        </w:rPr>
        <w:t xml:space="preserve">means </w:t>
      </w:r>
      <w:r w:rsidR="00AF2A14">
        <w:rPr>
          <w:rFonts w:ascii="Arial" w:hAnsi="Arial" w:cs="Arial"/>
          <w:noProof/>
          <w:sz w:val="32"/>
          <w:szCs w:val="32"/>
          <w:lang w:eastAsia="en-NZ"/>
        </w:rPr>
        <w:t xml:space="preserve">that during those 14 days </w:t>
      </w:r>
      <w:r w:rsidR="002E69F1">
        <w:rPr>
          <w:rFonts w:ascii="Arial" w:hAnsi="Arial" w:cs="Arial"/>
          <w:noProof/>
          <w:sz w:val="32"/>
          <w:szCs w:val="32"/>
          <w:lang w:eastAsia="en-NZ"/>
        </w:rPr>
        <w:t xml:space="preserve">you </w:t>
      </w:r>
      <w:r w:rsidR="00AF2A14">
        <w:rPr>
          <w:rFonts w:ascii="Arial" w:hAnsi="Arial" w:cs="Arial"/>
          <w:noProof/>
          <w:sz w:val="32"/>
          <w:szCs w:val="32"/>
          <w:lang w:eastAsia="en-NZ"/>
        </w:rPr>
        <w:t>should</w:t>
      </w:r>
      <w:r w:rsidR="002E69F1">
        <w:rPr>
          <w:rFonts w:ascii="Arial" w:hAnsi="Arial" w:cs="Arial"/>
          <w:noProof/>
          <w:sz w:val="32"/>
          <w:szCs w:val="32"/>
          <w:lang w:eastAsia="en-NZ"/>
        </w:rPr>
        <w:t xml:space="preserve"> t</w:t>
      </w:r>
      <w:r w:rsidR="00315F42">
        <w:rPr>
          <w:rFonts w:ascii="Arial" w:hAnsi="Arial" w:cs="Arial"/>
          <w:noProof/>
          <w:sz w:val="32"/>
          <w:szCs w:val="32"/>
          <w:lang w:eastAsia="en-NZ"/>
        </w:rPr>
        <w:t>ry not to be within</w:t>
      </w:r>
      <w:r w:rsidR="00315F42" w:rsidRPr="00D23066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4A77AB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2 </w:t>
      </w:r>
      <w:r w:rsidR="00315F42" w:rsidRPr="00D23066">
        <w:rPr>
          <w:rFonts w:ascii="Arial" w:hAnsi="Arial" w:cs="Arial"/>
          <w:b/>
          <w:bCs/>
          <w:noProof/>
          <w:sz w:val="32"/>
          <w:szCs w:val="32"/>
          <w:lang w:eastAsia="en-NZ"/>
        </w:rPr>
        <w:t>metre</w:t>
      </w:r>
      <w:r w:rsidR="004A77AB">
        <w:rPr>
          <w:rFonts w:ascii="Arial" w:hAnsi="Arial" w:cs="Arial"/>
          <w:b/>
          <w:bCs/>
          <w:noProof/>
          <w:sz w:val="32"/>
          <w:szCs w:val="32"/>
          <w:lang w:eastAsia="en-NZ"/>
        </w:rPr>
        <w:t>s</w:t>
      </w:r>
      <w:r w:rsidR="00315F42">
        <w:rPr>
          <w:rFonts w:ascii="Arial" w:hAnsi="Arial" w:cs="Arial"/>
          <w:noProof/>
          <w:sz w:val="32"/>
          <w:szCs w:val="32"/>
          <w:lang w:eastAsia="en-NZ"/>
        </w:rPr>
        <w:t xml:space="preserve"> of people for </w:t>
      </w:r>
      <w:r w:rsidR="00315F42" w:rsidRPr="00D23066">
        <w:rPr>
          <w:rFonts w:ascii="Arial" w:hAnsi="Arial" w:cs="Arial"/>
          <w:b/>
          <w:bCs/>
          <w:noProof/>
          <w:sz w:val="32"/>
          <w:szCs w:val="32"/>
          <w:lang w:eastAsia="en-NZ"/>
        </w:rPr>
        <w:t>more than</w:t>
      </w:r>
      <w:r w:rsidR="00EF7AF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315F42" w:rsidRPr="00D23066">
        <w:rPr>
          <w:rFonts w:ascii="Arial" w:hAnsi="Arial" w:cs="Arial"/>
          <w:b/>
          <w:bCs/>
          <w:noProof/>
          <w:sz w:val="32"/>
          <w:szCs w:val="32"/>
          <w:lang w:eastAsia="en-NZ"/>
        </w:rPr>
        <w:t>15 mintues</w:t>
      </w:r>
      <w:r w:rsidR="00315F42"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64711E8E" w14:textId="7BB5662F" w:rsidR="00315F42" w:rsidRDefault="00315F42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600DC9AF" w14:textId="3F0B452F" w:rsidR="00315F42" w:rsidRDefault="00315F42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743F8481" w14:textId="2E69E1D5" w:rsidR="00315F42" w:rsidRDefault="00D23066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8992" behindDoc="0" locked="0" layoutInCell="1" allowOverlap="1" wp14:anchorId="00D52590" wp14:editId="24DBFD91">
            <wp:simplePos x="0" y="0"/>
            <wp:positionH relativeFrom="column">
              <wp:posOffset>67310</wp:posOffset>
            </wp:positionH>
            <wp:positionV relativeFrom="paragraph">
              <wp:posOffset>460587</wp:posOffset>
            </wp:positionV>
            <wp:extent cx="1438910" cy="1083310"/>
            <wp:effectExtent l="0" t="0" r="8890" b="2540"/>
            <wp:wrapThrough wrapText="bothSides">
              <wp:wrapPolygon edited="0">
                <wp:start x="0" y="0"/>
                <wp:lineTo x="0" y="21271"/>
                <wp:lineTo x="21447" y="21271"/>
                <wp:lineTo x="2144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me-hou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42">
        <w:rPr>
          <w:rFonts w:ascii="Arial" w:hAnsi="Arial" w:cs="Arial"/>
          <w:noProof/>
          <w:sz w:val="32"/>
          <w:szCs w:val="32"/>
          <w:lang w:eastAsia="en-NZ"/>
        </w:rPr>
        <w:t xml:space="preserve">You will find </w:t>
      </w:r>
      <w:r w:rsidR="000F3963">
        <w:rPr>
          <w:rFonts w:ascii="Arial" w:hAnsi="Arial" w:cs="Arial"/>
          <w:noProof/>
          <w:sz w:val="32"/>
          <w:szCs w:val="32"/>
          <w:lang w:eastAsia="en-NZ"/>
        </w:rPr>
        <w:t>self isolation</w:t>
      </w:r>
      <w:r w:rsidR="00315F42">
        <w:rPr>
          <w:rFonts w:ascii="Arial" w:hAnsi="Arial" w:cs="Arial"/>
          <w:noProof/>
          <w:sz w:val="32"/>
          <w:szCs w:val="32"/>
          <w:lang w:eastAsia="en-NZ"/>
        </w:rPr>
        <w:t xml:space="preserve"> easier to do if you:</w:t>
      </w:r>
    </w:p>
    <w:p w14:paraId="67F2CC07" w14:textId="7767F4B7" w:rsidR="00315F42" w:rsidRDefault="00315F42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p w14:paraId="4CE92988" w14:textId="69C63C6B" w:rsidR="00315F42" w:rsidRDefault="00315F42" w:rsidP="00315F4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 w:rsidRPr="00AF2A14">
        <w:rPr>
          <w:rFonts w:ascii="Arial" w:hAnsi="Arial" w:cs="Arial"/>
          <w:b/>
          <w:bCs/>
          <w:noProof/>
          <w:sz w:val="32"/>
          <w:szCs w:val="32"/>
          <w:lang w:eastAsia="en-NZ"/>
        </w:rPr>
        <w:t>stay at home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away from other people</w:t>
      </w:r>
    </w:p>
    <w:p w14:paraId="233042CE" w14:textId="7508BB4C" w:rsidR="00315F42" w:rsidRDefault="00D23066" w:rsidP="00315F42">
      <w:pPr>
        <w:pStyle w:val="ListParagraph"/>
        <w:spacing w:after="0" w:line="360" w:lineRule="auto"/>
        <w:ind w:left="3762"/>
        <w:rPr>
          <w:rFonts w:ascii="Arial" w:hAnsi="Arial" w:cs="Arial"/>
          <w:noProof/>
          <w:sz w:val="32"/>
          <w:szCs w:val="32"/>
          <w:lang w:eastAsia="en-NZ"/>
        </w:rPr>
      </w:pPr>
      <w:r w:rsidRPr="00AF2A14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7528733C" wp14:editId="2D155A1D">
                <wp:simplePos x="0" y="0"/>
                <wp:positionH relativeFrom="column">
                  <wp:posOffset>-67310</wp:posOffset>
                </wp:positionH>
                <wp:positionV relativeFrom="paragraph">
                  <wp:posOffset>267970</wp:posOffset>
                </wp:positionV>
                <wp:extent cx="1760220" cy="1067435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1067435"/>
                          <a:chOff x="0" y="0"/>
                          <a:chExt cx="1760220" cy="106743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0"/>
                            <a:ext cx="1506220" cy="1067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Multiplication Sign 28"/>
                        <wps:cNvSpPr/>
                        <wps:spPr>
                          <a:xfrm>
                            <a:off x="0" y="592667"/>
                            <a:ext cx="592244" cy="47413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78434" id="Group 33" o:spid="_x0000_s1026" style="position:absolute;margin-left:-5.3pt;margin-top:21.1pt;width:138.6pt;height:84.05pt;z-index:251992064" coordsize="17602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">
                <v:shape id="Picture 27" o:spid="_x0000_s1027" type="#_x0000_t75" style="position:absolute;left:2540;width:15062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">
                  <v:imagedata r:id="rId43" o:title=""/>
                </v:shape>
                <v:shape id="Multiplication Sign 28" o:spid="_x0000_s1028" style="position:absolute;top:5926;width:5922;height:4742;visibility:visible;mso-wrap-style:square;v-text-anchor:middle" coordsize="592244,47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" path="m107395,157403l177089,70347r119033,95295l415155,70347r69694,87056l385340,237067r99509,79664l415155,403787,296122,308492,177089,403787,107395,316731r99509,-79664l107395,157403xe" fillcolor="red" strokecolor="#1f3763 [1604]" strokeweight="1pt">
                  <v:stroke joinstyle="miter"/>
  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  </v:shape>
              </v:group>
            </w:pict>
          </mc:Fallback>
        </mc:AlternateContent>
      </w:r>
    </w:p>
    <w:p w14:paraId="755BFBCF" w14:textId="77777777" w:rsidR="00D23066" w:rsidRDefault="00D23066" w:rsidP="00315F42">
      <w:pPr>
        <w:pStyle w:val="ListParagraph"/>
        <w:spacing w:after="0" w:line="360" w:lineRule="auto"/>
        <w:ind w:left="3762"/>
        <w:rPr>
          <w:rFonts w:ascii="Arial" w:hAnsi="Arial" w:cs="Arial"/>
          <w:noProof/>
          <w:sz w:val="32"/>
          <w:szCs w:val="32"/>
          <w:lang w:eastAsia="en-NZ"/>
        </w:rPr>
      </w:pPr>
    </w:p>
    <w:p w14:paraId="32AE0822" w14:textId="41AC6E95" w:rsidR="00315F42" w:rsidRPr="00315F42" w:rsidRDefault="00315F42" w:rsidP="00315F42">
      <w:pPr>
        <w:pStyle w:val="ListParagraph"/>
        <w:numPr>
          <w:ilvl w:val="0"/>
          <w:numId w:val="12"/>
        </w:numPr>
        <w:spacing w:after="0"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do </w:t>
      </w:r>
      <w:r w:rsidRPr="00AF2A14">
        <w:rPr>
          <w:rFonts w:ascii="Arial" w:hAnsi="Arial" w:cs="Arial"/>
          <w:b/>
          <w:bCs/>
          <w:noProof/>
          <w:sz w:val="32"/>
          <w:szCs w:val="32"/>
          <w:lang w:eastAsia="en-NZ"/>
        </w:rPr>
        <w:t>not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have</w:t>
      </w:r>
      <w:r w:rsidR="000F3963">
        <w:rPr>
          <w:rFonts w:ascii="Arial" w:hAnsi="Arial" w:cs="Arial"/>
          <w:noProof/>
          <w:sz w:val="32"/>
          <w:szCs w:val="32"/>
          <w:lang w:eastAsia="en-NZ"/>
        </w:rPr>
        <w:t xml:space="preserve"> people come to visit you</w:t>
      </w:r>
      <w:r>
        <w:rPr>
          <w:rFonts w:ascii="Arial" w:hAnsi="Arial" w:cs="Arial"/>
          <w:noProof/>
          <w:sz w:val="32"/>
          <w:szCs w:val="32"/>
          <w:lang w:eastAsia="en-NZ"/>
        </w:rPr>
        <w:t>.</w:t>
      </w:r>
    </w:p>
    <w:p w14:paraId="031E389B" w14:textId="25861F2B" w:rsidR="00315F42" w:rsidRDefault="00315F42" w:rsidP="004619C9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  <w:lang w:eastAsia="en-NZ"/>
        </w:rPr>
      </w:pPr>
    </w:p>
    <w:bookmarkEnd w:id="1"/>
    <w:p w14:paraId="3BA4B4E3" w14:textId="3395C350" w:rsidR="00F61DF3" w:rsidRDefault="001B653F" w:rsidP="001832C6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59296" behindDoc="1" locked="0" layoutInCell="1" allowOverlap="1" wp14:anchorId="126FF163" wp14:editId="2212EF95">
            <wp:simplePos x="0" y="0"/>
            <wp:positionH relativeFrom="column">
              <wp:posOffset>50800</wp:posOffset>
            </wp:positionH>
            <wp:positionV relativeFrom="paragraph">
              <wp:posOffset>-101389</wp:posOffset>
            </wp:positionV>
            <wp:extent cx="1320800" cy="989965"/>
            <wp:effectExtent l="0" t="0" r="0" b="635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68">
        <w:rPr>
          <w:rFonts w:ascii="Arial" w:hAnsi="Arial" w:cs="Arial"/>
          <w:noProof/>
          <w:sz w:val="32"/>
          <w:szCs w:val="32"/>
          <w:lang w:eastAsia="en-NZ"/>
        </w:rPr>
        <w:t>When you are in s</w:t>
      </w:r>
      <w:r w:rsidR="00575166">
        <w:rPr>
          <w:rFonts w:ascii="Arial" w:hAnsi="Arial" w:cs="Arial"/>
          <w:sz w:val="32"/>
          <w:szCs w:val="32"/>
        </w:rPr>
        <w:t>elf-isolation</w:t>
      </w:r>
      <w:r w:rsidR="00587D09">
        <w:rPr>
          <w:rFonts w:ascii="Arial" w:hAnsi="Arial" w:cs="Arial"/>
          <w:sz w:val="32"/>
          <w:szCs w:val="32"/>
        </w:rPr>
        <w:t xml:space="preserve"> </w:t>
      </w:r>
      <w:r w:rsidR="00F61DF3" w:rsidRPr="0086474C">
        <w:rPr>
          <w:rFonts w:ascii="Arial" w:hAnsi="Arial" w:cs="Arial"/>
          <w:b/>
          <w:bCs/>
          <w:sz w:val="32"/>
          <w:szCs w:val="32"/>
        </w:rPr>
        <w:t>do not go</w:t>
      </w:r>
      <w:r w:rsidR="00F61DF3">
        <w:rPr>
          <w:rFonts w:ascii="Arial" w:hAnsi="Arial" w:cs="Arial"/>
          <w:sz w:val="32"/>
          <w:szCs w:val="32"/>
        </w:rPr>
        <w:t xml:space="preserve"> to:</w:t>
      </w:r>
    </w:p>
    <w:p w14:paraId="389FFC69" w14:textId="3DDEAEAC" w:rsidR="00F61DF3" w:rsidRPr="00F61DF3" w:rsidRDefault="00F61DF3" w:rsidP="002B32DE">
      <w:pPr>
        <w:spacing w:after="0" w:line="360" w:lineRule="auto"/>
        <w:ind w:right="153"/>
        <w:rPr>
          <w:rFonts w:ascii="Arial" w:hAnsi="Arial" w:cs="Arial"/>
          <w:sz w:val="32"/>
          <w:szCs w:val="32"/>
        </w:rPr>
      </w:pPr>
    </w:p>
    <w:p w14:paraId="3CED013E" w14:textId="1BA1C3B7" w:rsidR="00F61DF3" w:rsidRDefault="001B653F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2F83C702" wp14:editId="4B7DDDC0">
            <wp:simplePos x="0" y="0"/>
            <wp:positionH relativeFrom="column">
              <wp:posOffset>46990</wp:posOffset>
            </wp:positionH>
            <wp:positionV relativeFrom="paragraph">
              <wp:posOffset>250825</wp:posOffset>
            </wp:positionV>
            <wp:extent cx="135763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16" y="21150"/>
                <wp:lineTo x="21216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hool-playgroun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05">
        <w:rPr>
          <w:rFonts w:ascii="Arial" w:hAnsi="Arial" w:cs="Arial"/>
          <w:sz w:val="32"/>
          <w:szCs w:val="32"/>
        </w:rPr>
        <w:t xml:space="preserve">your </w:t>
      </w:r>
      <w:r w:rsidR="00F61DF3">
        <w:rPr>
          <w:rFonts w:ascii="Arial" w:hAnsi="Arial" w:cs="Arial"/>
          <w:sz w:val="32"/>
          <w:szCs w:val="32"/>
        </w:rPr>
        <w:t>workplace</w:t>
      </w:r>
    </w:p>
    <w:p w14:paraId="1A4AE031" w14:textId="4F787659" w:rsidR="004619C9" w:rsidRDefault="00155F68" w:rsidP="002B32DE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FDDFAB1" wp14:editId="3A2BDEFE">
                <wp:simplePos x="0" y="0"/>
                <wp:positionH relativeFrom="column">
                  <wp:posOffset>1070822</wp:posOffset>
                </wp:positionH>
                <wp:positionV relativeFrom="paragraph">
                  <wp:posOffset>328930</wp:posOffset>
                </wp:positionV>
                <wp:extent cx="592244" cy="474134"/>
                <wp:effectExtent l="0" t="0" r="0" b="0"/>
                <wp:wrapNone/>
                <wp:docPr id="2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44" cy="4741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986C" id="Multiplication Sign 2" o:spid="_x0000_s1026" style="position:absolute;margin-left:84.3pt;margin-top:25.9pt;width:46.65pt;height:37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244,47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" path="m107395,157403l177089,70347r119033,95295l415155,70347r69694,87056l385340,237067r99509,79664l415155,403787,296122,308492,177089,403787,107395,316731r99509,-79664l107395,157403xe" fillcolor="red" strokecolor="#1f3763 [1604]" strokeweight="1pt">
                <v:stroke joinstyle="miter"/>
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</v:shape>
            </w:pict>
          </mc:Fallback>
        </mc:AlternateContent>
      </w:r>
    </w:p>
    <w:p w14:paraId="7AEA6BDF" w14:textId="22C3B6B0" w:rsidR="00617E2A" w:rsidRDefault="00617E2A" w:rsidP="002B32DE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</w:p>
    <w:p w14:paraId="72460FA5" w14:textId="125E8747" w:rsidR="0018174F" w:rsidRDefault="0018174F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school</w:t>
      </w:r>
      <w:r w:rsidR="00021005">
        <w:rPr>
          <w:rFonts w:ascii="Arial" w:hAnsi="Arial" w:cs="Arial"/>
          <w:sz w:val="32"/>
          <w:szCs w:val="32"/>
        </w:rPr>
        <w:t xml:space="preserve"> / university</w:t>
      </w:r>
    </w:p>
    <w:p w14:paraId="7ADFE9C9" w14:textId="35E5CE8C" w:rsidR="004619C9" w:rsidRDefault="00617E2A" w:rsidP="002B32DE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6704" behindDoc="0" locked="0" layoutInCell="1" allowOverlap="1" wp14:anchorId="1D243956" wp14:editId="36B0F88D">
            <wp:simplePos x="0" y="0"/>
            <wp:positionH relativeFrom="column">
              <wp:posOffset>152400</wp:posOffset>
            </wp:positionH>
            <wp:positionV relativeFrom="paragraph">
              <wp:posOffset>92498</wp:posOffset>
            </wp:positionV>
            <wp:extent cx="1071245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26" y="21355"/>
                <wp:lineTo x="2112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ther_Child-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62165" w14:textId="064839F2" w:rsidR="00617E2A" w:rsidRPr="00021005" w:rsidRDefault="00617E2A" w:rsidP="002B32DE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415F63DE" w14:textId="1BE3B502" w:rsidR="00021005" w:rsidRDefault="00155F68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81880C0" wp14:editId="46DB40D6">
                <wp:simplePos x="0" y="0"/>
                <wp:positionH relativeFrom="column">
                  <wp:posOffset>974725</wp:posOffset>
                </wp:positionH>
                <wp:positionV relativeFrom="paragraph">
                  <wp:posOffset>122555</wp:posOffset>
                </wp:positionV>
                <wp:extent cx="592244" cy="474134"/>
                <wp:effectExtent l="0" t="0" r="0" b="0"/>
                <wp:wrapNone/>
                <wp:docPr id="1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44" cy="4741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D015" id="Multiplication Sign 17" o:spid="_x0000_s1026" style="position:absolute;margin-left:76.75pt;margin-top:9.65pt;width:46.65pt;height:37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244,47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" path="m107395,157403l177089,70347r119033,95295l415155,70347r69694,87056l385340,237067r99509,79664l415155,403787,296122,308492,177089,403787,107395,316731r99509,-79664l107395,157403xe" fillcolor="red" strokecolor="#1f3763 [1604]" strokeweight="1pt">
                <v:stroke joinstyle="miter"/>
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</v:shape>
            </w:pict>
          </mc:Fallback>
        </mc:AlternateContent>
      </w:r>
      <w:r w:rsidR="00021005">
        <w:rPr>
          <w:rFonts w:ascii="Arial" w:hAnsi="Arial" w:cs="Arial"/>
          <w:sz w:val="32"/>
          <w:szCs w:val="32"/>
        </w:rPr>
        <w:t>childcare services</w:t>
      </w:r>
    </w:p>
    <w:p w14:paraId="54F3FA43" w14:textId="21591DA3" w:rsidR="00F61DF3" w:rsidRDefault="00F61DF3" w:rsidP="002B32DE">
      <w:pPr>
        <w:spacing w:after="0" w:line="360" w:lineRule="auto"/>
        <w:ind w:right="153"/>
        <w:rPr>
          <w:rFonts w:ascii="Arial" w:hAnsi="Arial" w:cs="Arial"/>
          <w:sz w:val="32"/>
          <w:szCs w:val="32"/>
        </w:rPr>
      </w:pPr>
    </w:p>
    <w:p w14:paraId="320FD06E" w14:textId="6963E135" w:rsidR="00617E2A" w:rsidRPr="00F61DF3" w:rsidRDefault="00617E2A" w:rsidP="002B32DE">
      <w:pPr>
        <w:spacing w:after="0" w:line="360" w:lineRule="auto"/>
        <w:ind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76317572" wp14:editId="3E3BFEFB">
            <wp:simplePos x="0" y="0"/>
            <wp:positionH relativeFrom="column">
              <wp:posOffset>48048</wp:posOffset>
            </wp:positionH>
            <wp:positionV relativeFrom="paragraph">
              <wp:posOffset>236431</wp:posOffset>
            </wp:positionV>
            <wp:extent cx="1365885" cy="778510"/>
            <wp:effectExtent l="0" t="0" r="5715" b="2540"/>
            <wp:wrapThrough wrapText="bothSides">
              <wp:wrapPolygon edited="0">
                <wp:start x="0" y="0"/>
                <wp:lineTo x="0" y="21142"/>
                <wp:lineTo x="21389" y="21142"/>
                <wp:lineTo x="21389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ifferent religions-beleif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05693" w14:textId="5BFCFFB6" w:rsidR="0018174F" w:rsidRDefault="00155F68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A99A444" wp14:editId="44DC86D6">
                <wp:simplePos x="0" y="0"/>
                <wp:positionH relativeFrom="column">
                  <wp:posOffset>1067435</wp:posOffset>
                </wp:positionH>
                <wp:positionV relativeFrom="paragraph">
                  <wp:posOffset>358351</wp:posOffset>
                </wp:positionV>
                <wp:extent cx="592244" cy="474134"/>
                <wp:effectExtent l="0" t="0" r="0" b="0"/>
                <wp:wrapNone/>
                <wp:docPr id="44" name="Multiplication Sig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44" cy="4741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C127E" id="Multiplication Sign 44" o:spid="_x0000_s1026" style="position:absolute;margin-left:84.05pt;margin-top:28.2pt;width:46.65pt;height:37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244,47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" path="m107395,157403l177089,70347r119033,95295l415155,70347r69694,87056l385340,237067r99509,79664l415155,403787,296122,308492,177089,403787,107395,316731r99509,-79664l107395,157403xe" fillcolor="red" strokecolor="#1f3763 [1604]" strokeweight="1pt">
                <v:stroke joinstyle="miter"/>
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</v:shape>
            </w:pict>
          </mc:Fallback>
        </mc:AlternateContent>
      </w:r>
      <w:r w:rsidR="00F61DF3">
        <w:rPr>
          <w:rFonts w:ascii="Arial" w:hAnsi="Arial" w:cs="Arial"/>
          <w:sz w:val="32"/>
          <w:szCs w:val="32"/>
        </w:rPr>
        <w:t>church</w:t>
      </w:r>
      <w:r w:rsidR="00021005">
        <w:rPr>
          <w:rFonts w:ascii="Arial" w:hAnsi="Arial" w:cs="Arial"/>
          <w:sz w:val="32"/>
          <w:szCs w:val="32"/>
        </w:rPr>
        <w:t xml:space="preserve"> / faith</w:t>
      </w:r>
      <w:r w:rsidR="00D43729">
        <w:rPr>
          <w:rFonts w:ascii="Arial" w:hAnsi="Arial" w:cs="Arial"/>
          <w:sz w:val="32"/>
          <w:szCs w:val="32"/>
        </w:rPr>
        <w:t>-</w:t>
      </w:r>
      <w:r w:rsidR="00021005">
        <w:rPr>
          <w:rFonts w:ascii="Arial" w:hAnsi="Arial" w:cs="Arial"/>
          <w:sz w:val="32"/>
          <w:szCs w:val="32"/>
        </w:rPr>
        <w:t>base</w:t>
      </w:r>
      <w:r w:rsidR="00D43729">
        <w:rPr>
          <w:rFonts w:ascii="Arial" w:hAnsi="Arial" w:cs="Arial"/>
          <w:sz w:val="32"/>
          <w:szCs w:val="32"/>
        </w:rPr>
        <w:t>d</w:t>
      </w:r>
      <w:r w:rsidR="00021005">
        <w:rPr>
          <w:rFonts w:ascii="Arial" w:hAnsi="Arial" w:cs="Arial"/>
          <w:sz w:val="32"/>
          <w:szCs w:val="32"/>
        </w:rPr>
        <w:t xml:space="preserve"> activities</w:t>
      </w:r>
    </w:p>
    <w:p w14:paraId="77919BFD" w14:textId="13EAC069" w:rsidR="00617E2A" w:rsidRDefault="00617E2A" w:rsidP="004619C9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</w:p>
    <w:p w14:paraId="3B483B94" w14:textId="6EF79D4A" w:rsidR="004619C9" w:rsidRDefault="004619C9" w:rsidP="004619C9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</w:p>
    <w:p w14:paraId="56D77B1A" w14:textId="6C36127E" w:rsidR="00021005" w:rsidRDefault="00617E2A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4480" behindDoc="0" locked="0" layoutInCell="1" allowOverlap="1" wp14:anchorId="5B7A6F8C" wp14:editId="01780129">
            <wp:simplePos x="0" y="0"/>
            <wp:positionH relativeFrom="column">
              <wp:posOffset>155575</wp:posOffset>
            </wp:positionH>
            <wp:positionV relativeFrom="paragraph">
              <wp:posOffset>215265</wp:posOffset>
            </wp:positionV>
            <wp:extent cx="1252855" cy="949325"/>
            <wp:effectExtent l="0" t="0" r="4445" b="3175"/>
            <wp:wrapThrough wrapText="bothSides">
              <wp:wrapPolygon edited="0">
                <wp:start x="0" y="0"/>
                <wp:lineTo x="0" y="21239"/>
                <wp:lineTo x="21348" y="21239"/>
                <wp:lineTo x="21348" y="0"/>
                <wp:lineTo x="0" y="0"/>
              </wp:wrapPolygon>
            </wp:wrapThrough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shared-home_residential care_nursing hom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729">
        <w:rPr>
          <w:rFonts w:ascii="Arial" w:hAnsi="Arial" w:cs="Arial"/>
          <w:sz w:val="32"/>
          <w:szCs w:val="32"/>
        </w:rPr>
        <w:t>rest homes or other places for older people</w:t>
      </w:r>
    </w:p>
    <w:p w14:paraId="093B0AC3" w14:textId="245C94CC" w:rsidR="00021005" w:rsidRDefault="00155F68" w:rsidP="002B32DE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4718DC" wp14:editId="7C5390F8">
                <wp:simplePos x="0" y="0"/>
                <wp:positionH relativeFrom="column">
                  <wp:posOffset>1067435</wp:posOffset>
                </wp:positionH>
                <wp:positionV relativeFrom="paragraph">
                  <wp:posOffset>85937</wp:posOffset>
                </wp:positionV>
                <wp:extent cx="592244" cy="474134"/>
                <wp:effectExtent l="0" t="0" r="0" b="0"/>
                <wp:wrapNone/>
                <wp:docPr id="45" name="Multiplication Sig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44" cy="4741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A1D2" id="Multiplication Sign 45" o:spid="_x0000_s1026" style="position:absolute;margin-left:84.05pt;margin-top:6.75pt;width:46.65pt;height:37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244,47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" path="m107395,157403l177089,70347r119033,95295l415155,70347r69694,87056l385340,237067r99509,79664l415155,403787,296122,308492,177089,403787,107395,316731r99509,-79664l107395,157403xe" fillcolor="red" strokecolor="#1f3763 [1604]" strokeweight="1pt">
                <v:stroke joinstyle="miter"/>
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</v:shape>
            </w:pict>
          </mc:Fallback>
        </mc:AlternateContent>
      </w:r>
    </w:p>
    <w:p w14:paraId="12A04D2E" w14:textId="77777777" w:rsidR="00617E2A" w:rsidRPr="002E41F6" w:rsidRDefault="00617E2A" w:rsidP="002B32D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5A832C9" w14:textId="56D726B6" w:rsidR="001832C6" w:rsidRDefault="00617E2A" w:rsidP="00E75047">
      <w:pPr>
        <w:pStyle w:val="ListParagraph"/>
        <w:numPr>
          <w:ilvl w:val="0"/>
          <w:numId w:val="3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 wp14:anchorId="4A5D1842" wp14:editId="4F594AA8">
            <wp:simplePos x="0" y="0"/>
            <wp:positionH relativeFrom="column">
              <wp:posOffset>-50800</wp:posOffset>
            </wp:positionH>
            <wp:positionV relativeFrom="paragraph">
              <wp:posOffset>298662</wp:posOffset>
            </wp:positionV>
            <wp:extent cx="1624330" cy="877570"/>
            <wp:effectExtent l="0" t="0" r="0" b="0"/>
            <wp:wrapThrough wrapText="bothSides">
              <wp:wrapPolygon edited="0">
                <wp:start x="0" y="0"/>
                <wp:lineTo x="0" y="21100"/>
                <wp:lineTo x="21279" y="21100"/>
                <wp:lineTo x="21279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Lots Of Peopl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2C6">
        <w:rPr>
          <w:rFonts w:ascii="Arial" w:hAnsi="Arial" w:cs="Arial"/>
          <w:sz w:val="32"/>
          <w:szCs w:val="32"/>
        </w:rPr>
        <w:t>restaurants</w:t>
      </w:r>
    </w:p>
    <w:p w14:paraId="46384772" w14:textId="17FF4871" w:rsidR="00617E2A" w:rsidRPr="002E41F6" w:rsidRDefault="00617E2A" w:rsidP="00617E2A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</w:p>
    <w:p w14:paraId="00502A39" w14:textId="2A71F7B7" w:rsidR="001832C6" w:rsidRDefault="00155F68" w:rsidP="001832C6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2D01646" wp14:editId="214561B8">
                <wp:simplePos x="0" y="0"/>
                <wp:positionH relativeFrom="column">
                  <wp:posOffset>1223433</wp:posOffset>
                </wp:positionH>
                <wp:positionV relativeFrom="paragraph">
                  <wp:posOffset>177589</wp:posOffset>
                </wp:positionV>
                <wp:extent cx="592244" cy="474134"/>
                <wp:effectExtent l="0" t="0" r="0" b="0"/>
                <wp:wrapNone/>
                <wp:docPr id="46" name="Multiplication Sig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44" cy="47413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CA69" id="Multiplication Sign 46" o:spid="_x0000_s1026" style="position:absolute;margin-left:96.35pt;margin-top:14pt;width:46.65pt;height:37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244,47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" path="m107395,157403l177089,70347r119033,95295l415155,70347r69694,87056l385340,237067r99509,79664l415155,403787,296122,308492,177089,403787,107395,316731r99509,-79664l107395,157403xe" fillcolor="red" strokecolor="#1f3763 [1604]" strokeweight="1pt">
                <v:stroke joinstyle="miter"/>
                <v:path arrowok="t" o:connecttype="custom" o:connectlocs="107395,157403;177089,70347;296122,165642;415155,70347;484849,157403;385340,237067;484849,316731;415155,403787;296122,308492;177089,403787;107395,316731;206904,237067;107395,157403" o:connectangles="0,0,0,0,0,0,0,0,0,0,0,0,0"/>
              </v:shape>
            </w:pict>
          </mc:Fallback>
        </mc:AlternateContent>
      </w:r>
    </w:p>
    <w:p w14:paraId="2A5B1980" w14:textId="77777777" w:rsidR="001B653F" w:rsidRDefault="00645A6D" w:rsidP="00E75047">
      <w:pPr>
        <w:pStyle w:val="ListParagraph"/>
        <w:numPr>
          <w:ilvl w:val="0"/>
          <w:numId w:val="3"/>
        </w:numPr>
        <w:spacing w:after="0" w:line="360" w:lineRule="auto"/>
        <w:ind w:left="3828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places where there are lots of people</w:t>
      </w:r>
      <w:r w:rsidRPr="003F6D97">
        <w:rPr>
          <w:rFonts w:ascii="Arial" w:hAnsi="Arial" w:cs="Arial"/>
          <w:sz w:val="32"/>
          <w:szCs w:val="32"/>
        </w:rPr>
        <w:t>.</w:t>
      </w:r>
    </w:p>
    <w:p w14:paraId="60306C8D" w14:textId="77777777" w:rsidR="001B653F" w:rsidRDefault="001B653F" w:rsidP="001B653F">
      <w:pPr>
        <w:pStyle w:val="ListParagraph"/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</w:p>
    <w:p w14:paraId="0118E250" w14:textId="77777777" w:rsidR="002E69F1" w:rsidRDefault="002E41F6" w:rsidP="00617E2A">
      <w:pPr>
        <w:pStyle w:val="ListParagraph"/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9312" behindDoc="0" locked="0" layoutInCell="1" allowOverlap="1" wp14:anchorId="58AD8482" wp14:editId="3D53E7B0">
            <wp:simplePos x="0" y="0"/>
            <wp:positionH relativeFrom="column">
              <wp:posOffset>94615</wp:posOffset>
            </wp:positionH>
            <wp:positionV relativeFrom="paragraph">
              <wp:posOffset>0</wp:posOffset>
            </wp:positionV>
            <wp:extent cx="1328420" cy="965200"/>
            <wp:effectExtent l="0" t="0" r="5080" b="6350"/>
            <wp:wrapThrough wrapText="bothSides">
              <wp:wrapPolygon edited="0">
                <wp:start x="0" y="0"/>
                <wp:lineTo x="0" y="21316"/>
                <wp:lineTo x="21373" y="21316"/>
                <wp:lineTo x="21373" y="0"/>
                <wp:lineTo x="0" y="0"/>
              </wp:wrapPolygon>
            </wp:wrapThrough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out_shopping_work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If you need food or medicine ask a family member or friend</w:t>
      </w:r>
      <w:r w:rsidR="002E69F1">
        <w:rPr>
          <w:rFonts w:ascii="Arial" w:hAnsi="Arial" w:cs="Arial"/>
          <w:sz w:val="32"/>
          <w:szCs w:val="32"/>
        </w:rPr>
        <w:t xml:space="preserve"> to:</w:t>
      </w:r>
    </w:p>
    <w:p w14:paraId="77CAB439" w14:textId="77777777" w:rsidR="002E69F1" w:rsidRDefault="002E69F1" w:rsidP="00617E2A">
      <w:pPr>
        <w:pStyle w:val="ListParagraph"/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31F77342" w14:textId="65E15E3E" w:rsidR="002E69F1" w:rsidRDefault="002E69F1" w:rsidP="002E69F1">
      <w:pPr>
        <w:pStyle w:val="ListParagraph"/>
        <w:numPr>
          <w:ilvl w:val="0"/>
          <w:numId w:val="14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get food or medicine for you</w:t>
      </w:r>
    </w:p>
    <w:p w14:paraId="1B7388E8" w14:textId="2399CE83" w:rsidR="00D23066" w:rsidRDefault="00D23066" w:rsidP="002E69F1">
      <w:pPr>
        <w:pStyle w:val="ListParagraph"/>
        <w:spacing w:after="0" w:line="360" w:lineRule="auto"/>
        <w:ind w:left="304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0" locked="0" layoutInCell="1" allowOverlap="1" wp14:anchorId="2563DFF7" wp14:editId="10EB795C">
            <wp:simplePos x="0" y="0"/>
            <wp:positionH relativeFrom="column">
              <wp:posOffset>101600</wp:posOffset>
            </wp:positionH>
            <wp:positionV relativeFrom="paragraph">
              <wp:posOffset>74295</wp:posOffset>
            </wp:positionV>
            <wp:extent cx="1438910" cy="1083310"/>
            <wp:effectExtent l="0" t="0" r="8890" b="2540"/>
            <wp:wrapThrough wrapText="bothSides">
              <wp:wrapPolygon edited="0">
                <wp:start x="0" y="0"/>
                <wp:lineTo x="0" y="21271"/>
                <wp:lineTo x="21447" y="21271"/>
                <wp:lineTo x="2144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me-hou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0B30" w14:textId="6B93E3DF" w:rsidR="002E69F1" w:rsidRDefault="002E69F1" w:rsidP="002E69F1">
      <w:pPr>
        <w:pStyle w:val="ListParagraph"/>
        <w:spacing w:after="0" w:line="360" w:lineRule="auto"/>
        <w:ind w:left="3042" w:right="153"/>
        <w:rPr>
          <w:rFonts w:ascii="Arial" w:hAnsi="Arial" w:cs="Arial"/>
          <w:sz w:val="32"/>
          <w:szCs w:val="32"/>
        </w:rPr>
      </w:pPr>
    </w:p>
    <w:p w14:paraId="65BAA292" w14:textId="222E783B" w:rsidR="002E41F6" w:rsidRDefault="002E69F1" w:rsidP="002E69F1">
      <w:pPr>
        <w:pStyle w:val="ListParagraph"/>
        <w:numPr>
          <w:ilvl w:val="0"/>
          <w:numId w:val="14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 w:rsidRPr="00D23066">
        <w:rPr>
          <w:rFonts w:ascii="Arial" w:hAnsi="Arial" w:cs="Arial"/>
          <w:b/>
          <w:bCs/>
          <w:sz w:val="32"/>
          <w:szCs w:val="32"/>
        </w:rPr>
        <w:t>drop it off</w:t>
      </w:r>
      <w:r>
        <w:rPr>
          <w:rFonts w:ascii="Arial" w:hAnsi="Arial" w:cs="Arial"/>
          <w:sz w:val="32"/>
          <w:szCs w:val="32"/>
        </w:rPr>
        <w:t xml:space="preserve"> to you at your front door</w:t>
      </w:r>
      <w:r w:rsidR="002E41F6">
        <w:rPr>
          <w:rFonts w:ascii="Arial" w:hAnsi="Arial" w:cs="Arial"/>
          <w:sz w:val="32"/>
          <w:szCs w:val="32"/>
        </w:rPr>
        <w:t>.</w:t>
      </w:r>
    </w:p>
    <w:p w14:paraId="7E1A27C1" w14:textId="40F74EC2" w:rsidR="00B203C0" w:rsidRDefault="00B203C0" w:rsidP="002B32D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A95526C" w14:textId="77777777" w:rsidR="00617E2A" w:rsidRDefault="00617E2A" w:rsidP="002B32DE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F7B8950" w14:textId="79B26C1B" w:rsidR="00A15E4E" w:rsidRPr="002E41F6" w:rsidRDefault="00CE5BE1" w:rsidP="00617E2A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0" locked="0" layoutInCell="1" allowOverlap="1" wp14:anchorId="23D2D3E7" wp14:editId="14A9D7DF">
            <wp:simplePos x="0" y="0"/>
            <wp:positionH relativeFrom="column">
              <wp:posOffset>265641</wp:posOffset>
            </wp:positionH>
            <wp:positionV relativeFrom="paragraph">
              <wp:posOffset>552450</wp:posOffset>
            </wp:positionV>
            <wp:extent cx="1151255" cy="1083310"/>
            <wp:effectExtent l="0" t="0" r="0" b="2540"/>
            <wp:wrapThrough wrapText="bothSides">
              <wp:wrapPolygon edited="0">
                <wp:start x="0" y="0"/>
                <wp:lineTo x="0" y="21271"/>
                <wp:lineTo x="21088" y="21271"/>
                <wp:lineTo x="21088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ink Water 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9C9">
        <w:rPr>
          <w:rFonts w:ascii="Arial" w:hAnsi="Arial" w:cs="Arial"/>
          <w:sz w:val="32"/>
          <w:szCs w:val="32"/>
        </w:rPr>
        <w:t>If you are living with other people y</w:t>
      </w:r>
      <w:r w:rsidR="002E41F6">
        <w:rPr>
          <w:rFonts w:ascii="Arial" w:hAnsi="Arial" w:cs="Arial"/>
          <w:sz w:val="32"/>
          <w:szCs w:val="32"/>
        </w:rPr>
        <w:t xml:space="preserve">ou should not </w:t>
      </w:r>
      <w:r w:rsidR="00A15E4E" w:rsidRPr="002E41F6">
        <w:rPr>
          <w:rFonts w:ascii="Arial" w:hAnsi="Arial" w:cs="Arial"/>
          <w:sz w:val="32"/>
          <w:szCs w:val="32"/>
        </w:rPr>
        <w:t>share things like:</w:t>
      </w:r>
    </w:p>
    <w:p w14:paraId="740016B5" w14:textId="460D11A3" w:rsidR="00A15E4E" w:rsidRPr="00A15E4E" w:rsidRDefault="00A15E4E" w:rsidP="00617E2A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768FF7C1" w14:textId="5DC99FE0" w:rsidR="00A15E4E" w:rsidRDefault="00A15E4E" w:rsidP="00E75047">
      <w:pPr>
        <w:pStyle w:val="ListParagraph"/>
        <w:numPr>
          <w:ilvl w:val="0"/>
          <w:numId w:val="11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drinking cups or glasses</w:t>
      </w:r>
    </w:p>
    <w:p w14:paraId="75062160" w14:textId="77777777" w:rsidR="00617E2A" w:rsidRDefault="00617E2A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20754EFC" w14:textId="696EC4E1" w:rsidR="00CE5BE1" w:rsidRDefault="00CE5BE1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5921DE61" w14:textId="5983DE27" w:rsidR="00A15E4E" w:rsidRPr="00BA2ACC" w:rsidRDefault="00617E2A" w:rsidP="00E75047">
      <w:pPr>
        <w:pStyle w:val="ListParagraph"/>
        <w:numPr>
          <w:ilvl w:val="0"/>
          <w:numId w:val="11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 wp14:anchorId="04779F31" wp14:editId="52CB4FF7">
            <wp:simplePos x="0" y="0"/>
            <wp:positionH relativeFrom="column">
              <wp:posOffset>-6350</wp:posOffset>
            </wp:positionH>
            <wp:positionV relativeFrom="paragraph">
              <wp:posOffset>77470</wp:posOffset>
            </wp:positionV>
            <wp:extent cx="1677670" cy="579755"/>
            <wp:effectExtent l="0" t="0" r="0" b="0"/>
            <wp:wrapThrough wrapText="bothSides">
              <wp:wrapPolygon edited="0">
                <wp:start x="0" y="0"/>
                <wp:lineTo x="0" y="20583"/>
                <wp:lineTo x="21338" y="20583"/>
                <wp:lineTo x="21338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meal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5"/>
                    <a:stretch/>
                  </pic:blipFill>
                  <pic:spPr bwMode="auto">
                    <a:xfrm>
                      <a:off x="0" y="0"/>
                      <a:ext cx="167767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4E" w:rsidRPr="00BA2ACC">
        <w:rPr>
          <w:rFonts w:ascii="Arial" w:hAnsi="Arial" w:cs="Arial"/>
          <w:sz w:val="32"/>
          <w:szCs w:val="32"/>
        </w:rPr>
        <w:t>things you eat with like plates or forks</w:t>
      </w:r>
    </w:p>
    <w:p w14:paraId="4771A62A" w14:textId="073B6746" w:rsidR="00CE5BE1" w:rsidRDefault="00CE5BE1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0CF5A49A" w14:textId="77777777" w:rsidR="00617E2A" w:rsidRDefault="00617E2A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1A8A4D95" w14:textId="13072CEB" w:rsidR="00A15E4E" w:rsidRDefault="00CE5BE1" w:rsidP="00E75047">
      <w:pPr>
        <w:pStyle w:val="ListParagraph"/>
        <w:numPr>
          <w:ilvl w:val="0"/>
          <w:numId w:val="11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1D44795C" wp14:editId="5CC79B48">
            <wp:simplePos x="0" y="0"/>
            <wp:positionH relativeFrom="column">
              <wp:posOffset>271780</wp:posOffset>
            </wp:positionH>
            <wp:positionV relativeFrom="paragraph">
              <wp:posOffset>68157</wp:posOffset>
            </wp:positionV>
            <wp:extent cx="1354455" cy="1154430"/>
            <wp:effectExtent l="0" t="0" r="0" b="7620"/>
            <wp:wrapThrough wrapText="bothSides">
              <wp:wrapPolygon edited="0">
                <wp:start x="0" y="0"/>
                <wp:lineTo x="0" y="21386"/>
                <wp:lineTo x="21266" y="21386"/>
                <wp:lineTo x="21266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eep-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4E">
        <w:rPr>
          <w:rFonts w:ascii="Arial" w:hAnsi="Arial" w:cs="Arial"/>
          <w:sz w:val="32"/>
          <w:szCs w:val="32"/>
        </w:rPr>
        <w:t xml:space="preserve">towels </w:t>
      </w:r>
    </w:p>
    <w:p w14:paraId="24601FD5" w14:textId="46B855F4" w:rsidR="00CE5BE1" w:rsidRDefault="00CE5BE1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28C63959" w14:textId="77777777" w:rsidR="00617E2A" w:rsidRPr="00A15E4E" w:rsidRDefault="00617E2A" w:rsidP="00617E2A">
      <w:pPr>
        <w:pStyle w:val="ListParagraph"/>
        <w:spacing w:after="0" w:line="360" w:lineRule="auto"/>
        <w:ind w:left="6444"/>
        <w:rPr>
          <w:rFonts w:ascii="Arial" w:hAnsi="Arial" w:cs="Arial"/>
          <w:sz w:val="32"/>
          <w:szCs w:val="32"/>
        </w:rPr>
      </w:pPr>
    </w:p>
    <w:p w14:paraId="25629CB9" w14:textId="545DB54C" w:rsidR="00A15E4E" w:rsidRDefault="00A15E4E" w:rsidP="00E75047">
      <w:pPr>
        <w:pStyle w:val="ListParagraph"/>
        <w:numPr>
          <w:ilvl w:val="0"/>
          <w:numId w:val="11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pillows and sheets</w:t>
      </w:r>
      <w:r w:rsidRPr="003F6D97">
        <w:rPr>
          <w:rFonts w:ascii="Arial" w:hAnsi="Arial" w:cs="Arial"/>
          <w:sz w:val="32"/>
          <w:szCs w:val="32"/>
        </w:rPr>
        <w:t>.</w:t>
      </w:r>
    </w:p>
    <w:p w14:paraId="5635ED34" w14:textId="1D236244" w:rsidR="00CE5BE1" w:rsidRDefault="00CE5BE1">
      <w:pPr>
        <w:rPr>
          <w:noProof/>
          <w:lang w:eastAsia="en-NZ"/>
        </w:rPr>
      </w:pPr>
      <w:r>
        <w:rPr>
          <w:noProof/>
          <w:lang w:eastAsia="en-NZ"/>
        </w:rPr>
        <w:br w:type="page"/>
      </w:r>
    </w:p>
    <w:p w14:paraId="6B7A6A80" w14:textId="6E226A5E" w:rsidR="001B653F" w:rsidRDefault="001B653F" w:rsidP="00D23066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684A01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F829620" wp14:editId="15381C98">
                <wp:simplePos x="0" y="0"/>
                <wp:positionH relativeFrom="column">
                  <wp:posOffset>118533</wp:posOffset>
                </wp:positionH>
                <wp:positionV relativeFrom="paragraph">
                  <wp:posOffset>-118533</wp:posOffset>
                </wp:positionV>
                <wp:extent cx="5715000" cy="948266"/>
                <wp:effectExtent l="0" t="0" r="19050" b="23495"/>
                <wp:wrapNone/>
                <wp:docPr id="1366" name="Rectangle: Rounded Corners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48266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9434F" id="Rectangle: Rounded Corners 1366" o:spid="_x0000_s1026" style="position:absolute;margin-left:9.35pt;margin-top:-9.35pt;width:450pt;height:74.6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" filled="f" strokecolor="black [3213]" strokeweight="1pt">
                <v:stroke joinstyle="miter"/>
              </v:roundrect>
            </w:pict>
          </mc:Fallback>
        </mc:AlternateContent>
      </w:r>
      <w:r w:rsidR="003F6D97">
        <w:rPr>
          <w:rFonts w:ascii="Arial" w:hAnsi="Arial" w:cs="Arial"/>
          <w:b/>
          <w:bCs/>
          <w:sz w:val="40"/>
          <w:szCs w:val="40"/>
        </w:rPr>
        <w:t>W</w:t>
      </w:r>
      <w:r>
        <w:rPr>
          <w:rFonts w:ascii="Arial" w:hAnsi="Arial" w:cs="Arial"/>
          <w:b/>
          <w:bCs/>
          <w:sz w:val="40"/>
          <w:szCs w:val="40"/>
        </w:rPr>
        <w:t xml:space="preserve">hat you can do to </w:t>
      </w:r>
      <w:r w:rsidRPr="00C334E6">
        <w:rPr>
          <w:rFonts w:ascii="Arial" w:hAnsi="Arial" w:cs="Arial"/>
          <w:b/>
          <w:bCs/>
          <w:sz w:val="40"/>
          <w:szCs w:val="40"/>
        </w:rPr>
        <w:t>stop the spread of</w:t>
      </w:r>
    </w:p>
    <w:p w14:paraId="52549FEB" w14:textId="055373A2" w:rsidR="001B653F" w:rsidRPr="00C334E6" w:rsidRDefault="001B653F" w:rsidP="001B653F">
      <w:pPr>
        <w:spacing w:after="0" w:line="360" w:lineRule="auto"/>
        <w:ind w:right="153"/>
        <w:jc w:val="center"/>
        <w:rPr>
          <w:rFonts w:ascii="Arial" w:hAnsi="Arial" w:cs="Arial"/>
          <w:b/>
          <w:bCs/>
          <w:sz w:val="40"/>
          <w:szCs w:val="40"/>
        </w:rPr>
      </w:pPr>
      <w:r w:rsidRPr="00C334E6">
        <w:rPr>
          <w:rFonts w:ascii="Arial" w:hAnsi="Arial" w:cs="Arial"/>
          <w:b/>
          <w:bCs/>
          <w:sz w:val="40"/>
          <w:szCs w:val="40"/>
        </w:rPr>
        <w:t>COVID-19</w:t>
      </w:r>
    </w:p>
    <w:p w14:paraId="1387D81C" w14:textId="77777777" w:rsidR="001B653F" w:rsidRDefault="001B653F" w:rsidP="001B653F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5D7A6690" w14:textId="77777777" w:rsidR="001B653F" w:rsidRDefault="001B653F" w:rsidP="001B653F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63392" behindDoc="1" locked="0" layoutInCell="1" allowOverlap="1" wp14:anchorId="55B78780" wp14:editId="3F7DBCEB">
            <wp:simplePos x="0" y="0"/>
            <wp:positionH relativeFrom="column">
              <wp:posOffset>169333</wp:posOffset>
            </wp:positionH>
            <wp:positionV relativeFrom="paragraph">
              <wp:posOffset>83820</wp:posOffset>
            </wp:positionV>
            <wp:extent cx="1202628" cy="1194647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22" cy="11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8B96" w14:textId="77777777" w:rsidR="001B653F" w:rsidRDefault="001B653F" w:rsidP="001B653F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stop COVID-19 from spreading:</w:t>
      </w:r>
    </w:p>
    <w:p w14:paraId="71A0DB32" w14:textId="77777777" w:rsidR="001B653F" w:rsidRDefault="001B653F" w:rsidP="001B653F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</w:p>
    <w:p w14:paraId="430607F9" w14:textId="77777777" w:rsidR="001B653F" w:rsidRDefault="001B653F" w:rsidP="00E75047">
      <w:pPr>
        <w:pStyle w:val="ListParagraph"/>
        <w:numPr>
          <w:ilvl w:val="0"/>
          <w:numId w:val="2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62368" behindDoc="0" locked="0" layoutInCell="1" allowOverlap="1" wp14:anchorId="3D9F4309" wp14:editId="70BDB96B">
            <wp:simplePos x="0" y="0"/>
            <wp:positionH relativeFrom="column">
              <wp:posOffset>219710</wp:posOffset>
            </wp:positionH>
            <wp:positionV relativeFrom="paragraph">
              <wp:posOffset>508847</wp:posOffset>
            </wp:positionV>
            <wp:extent cx="106680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214" y="21213"/>
                <wp:lineTo x="212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</w:t>
      </w:r>
      <w:r w:rsidRPr="0018174F">
        <w:rPr>
          <w:rFonts w:ascii="Arial" w:hAnsi="Arial" w:cs="Arial"/>
          <w:sz w:val="32"/>
          <w:szCs w:val="32"/>
        </w:rPr>
        <w:t xml:space="preserve">over your mouth and nose </w:t>
      </w:r>
      <w:r>
        <w:rPr>
          <w:rFonts w:ascii="Arial" w:hAnsi="Arial" w:cs="Arial"/>
          <w:sz w:val="32"/>
          <w:szCs w:val="32"/>
        </w:rPr>
        <w:t xml:space="preserve">with a tissue </w:t>
      </w:r>
      <w:r w:rsidRPr="0018174F">
        <w:rPr>
          <w:rFonts w:ascii="Arial" w:hAnsi="Arial" w:cs="Arial"/>
          <w:sz w:val="32"/>
          <w:szCs w:val="32"/>
        </w:rPr>
        <w:t>when you cough or sneeze</w:t>
      </w:r>
    </w:p>
    <w:p w14:paraId="596CAA35" w14:textId="23BF4F40" w:rsidR="001B653F" w:rsidRPr="00D23066" w:rsidRDefault="001B653F" w:rsidP="001B653F">
      <w:pPr>
        <w:pStyle w:val="ListParagraph"/>
        <w:spacing w:after="0" w:line="360" w:lineRule="auto"/>
        <w:ind w:left="3762" w:right="153"/>
        <w:rPr>
          <w:rFonts w:ascii="Arial" w:hAnsi="Arial" w:cs="Arial"/>
          <w:sz w:val="26"/>
          <w:szCs w:val="26"/>
        </w:rPr>
      </w:pPr>
    </w:p>
    <w:p w14:paraId="7D5011F4" w14:textId="77777777" w:rsidR="00D23066" w:rsidRPr="00D23066" w:rsidRDefault="00D23066" w:rsidP="001B653F">
      <w:pPr>
        <w:pStyle w:val="ListParagraph"/>
        <w:spacing w:after="0" w:line="360" w:lineRule="auto"/>
        <w:ind w:left="3762" w:right="153"/>
        <w:rPr>
          <w:rFonts w:ascii="Arial" w:hAnsi="Arial" w:cs="Arial"/>
          <w:sz w:val="26"/>
          <w:szCs w:val="26"/>
        </w:rPr>
      </w:pPr>
    </w:p>
    <w:p w14:paraId="38CA896C" w14:textId="77777777" w:rsidR="001B653F" w:rsidRDefault="001B653F" w:rsidP="00E75047">
      <w:pPr>
        <w:pStyle w:val="ListParagraph"/>
        <w:numPr>
          <w:ilvl w:val="0"/>
          <w:numId w:val="2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throw away any tissues that you use</w:t>
      </w:r>
      <w:r w:rsidRPr="003F6D97">
        <w:rPr>
          <w:rFonts w:ascii="Arial" w:hAnsi="Arial" w:cs="Arial"/>
          <w:sz w:val="32"/>
          <w:szCs w:val="32"/>
        </w:rPr>
        <w:t>.</w:t>
      </w:r>
    </w:p>
    <w:p w14:paraId="4D06C9BA" w14:textId="0DEB9F84" w:rsidR="001B653F" w:rsidRDefault="004F31FC" w:rsidP="001B653F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37924A72" wp14:editId="058C9EAA">
                <wp:simplePos x="0" y="0"/>
                <wp:positionH relativeFrom="column">
                  <wp:posOffset>-55245</wp:posOffset>
                </wp:positionH>
                <wp:positionV relativeFrom="paragraph">
                  <wp:posOffset>349885</wp:posOffset>
                </wp:positionV>
                <wp:extent cx="1623060" cy="1525905"/>
                <wp:effectExtent l="19050" t="0" r="0" b="150495"/>
                <wp:wrapNone/>
                <wp:docPr id="1380" name="Group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525905"/>
                          <a:chOff x="0" y="0"/>
                          <a:chExt cx="1623271" cy="1526329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mage may contain: possible text that says 'Sneeze here.'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16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Arrow: Right 23"/>
                        <wps:cNvSpPr/>
                        <wps:spPr>
                          <a:xfrm rot="19107242">
                            <a:off x="0" y="1058334"/>
                            <a:ext cx="795655" cy="467995"/>
                          </a:xfrm>
                          <a:prstGeom prst="rightArrow">
                            <a:avLst>
                              <a:gd name="adj1" fmla="val 56782"/>
                              <a:gd name="adj2" fmla="val 50000"/>
                            </a:avLst>
                          </a:prstGeom>
                          <a:solidFill>
                            <a:srgbClr val="FC1D0C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2F885" id="Group 1380" o:spid="_x0000_s1026" style="position:absolute;margin-left:-4.35pt;margin-top:27.55pt;width:127.8pt;height:120.15pt;z-index:252019712" coordsize="16232,15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">
                <v:shape id="Picture 8" o:spid="_x0000_s1027" type="#_x0000_t75" alt="Image may contain: possible text that says 'Sneeze here.'" style="position:absolute;left:3196;width:1303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">
                  <v:imagedata r:id="rId61" o:title=" possible text that says 'Sneeze her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3" o:spid="_x0000_s1028" type="#_x0000_t13" style="position:absolute;top:10583;width:7956;height:4680;rotation:-27227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" adj="15248,4668" fillcolor="#fc1d0c" strokecolor="#1f3763 [1604]" strokeweight="1pt"/>
              </v:group>
            </w:pict>
          </mc:Fallback>
        </mc:AlternateContent>
      </w:r>
    </w:p>
    <w:p w14:paraId="1875C814" w14:textId="5D4DD4DA" w:rsidR="001B653F" w:rsidRPr="00665899" w:rsidRDefault="001B653F" w:rsidP="001B653F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14:paraId="79896321" w14:textId="77777777" w:rsidR="001B653F" w:rsidRPr="00CE5BE1" w:rsidRDefault="001B653F" w:rsidP="001B653F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CE5BE1">
        <w:rPr>
          <w:rFonts w:ascii="Arial" w:hAnsi="Arial" w:cs="Arial"/>
          <w:sz w:val="32"/>
          <w:szCs w:val="32"/>
        </w:rPr>
        <w:t>f you have no tissues then cough or sneeze into your elbow.</w:t>
      </w:r>
    </w:p>
    <w:p w14:paraId="26ACEE36" w14:textId="77777777" w:rsidR="001B653F" w:rsidRDefault="001B653F" w:rsidP="001B653F">
      <w:pPr>
        <w:spacing w:after="0" w:line="360" w:lineRule="auto"/>
        <w:ind w:left="3042" w:right="153"/>
        <w:rPr>
          <w:rFonts w:ascii="Arial" w:hAnsi="Arial" w:cs="Arial"/>
          <w:sz w:val="32"/>
          <w:szCs w:val="32"/>
        </w:rPr>
      </w:pPr>
    </w:p>
    <w:p w14:paraId="533B65F5" w14:textId="77777777" w:rsidR="001B653F" w:rsidRDefault="001B653F" w:rsidP="001B653F">
      <w:pPr>
        <w:spacing w:after="0" w:line="360" w:lineRule="auto"/>
        <w:ind w:left="3042" w:right="153"/>
        <w:rPr>
          <w:rFonts w:ascii="Arial" w:hAnsi="Arial" w:cs="Arial"/>
          <w:sz w:val="32"/>
          <w:szCs w:val="32"/>
        </w:rPr>
      </w:pPr>
    </w:p>
    <w:p w14:paraId="28C347C4" w14:textId="77777777" w:rsidR="001B653F" w:rsidRDefault="001B653F" w:rsidP="00587D09">
      <w:pPr>
        <w:spacing w:after="0" w:line="360" w:lineRule="auto"/>
        <w:ind w:left="340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should also:</w:t>
      </w:r>
    </w:p>
    <w:p w14:paraId="66A4E2EC" w14:textId="37B6C422" w:rsidR="001B653F" w:rsidRDefault="001B653F" w:rsidP="001B653F">
      <w:pPr>
        <w:spacing w:after="0" w:line="360" w:lineRule="auto"/>
        <w:ind w:left="3042" w:right="153"/>
        <w:rPr>
          <w:rFonts w:ascii="Arial" w:hAnsi="Arial" w:cs="Arial"/>
          <w:sz w:val="32"/>
          <w:szCs w:val="32"/>
        </w:rPr>
      </w:pPr>
    </w:p>
    <w:p w14:paraId="5EA264D4" w14:textId="798F1268" w:rsidR="001B653F" w:rsidRDefault="00D23066" w:rsidP="00E75047">
      <w:pPr>
        <w:pStyle w:val="ListParagraph"/>
        <w:numPr>
          <w:ilvl w:val="0"/>
          <w:numId w:val="2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17664" behindDoc="1" locked="0" layoutInCell="1" allowOverlap="1" wp14:anchorId="7760D5B9" wp14:editId="0506F0E6">
            <wp:simplePos x="0" y="0"/>
            <wp:positionH relativeFrom="column">
              <wp:posOffset>168910</wp:posOffset>
            </wp:positionH>
            <wp:positionV relativeFrom="paragraph">
              <wp:posOffset>84455</wp:posOffset>
            </wp:positionV>
            <wp:extent cx="1270000" cy="1270000"/>
            <wp:effectExtent l="0" t="0" r="6350" b="6350"/>
            <wp:wrapNone/>
            <wp:docPr id="40" name="Picture 40" descr="Wash Hands 2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ash Hands 20 Second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3F">
        <w:rPr>
          <w:rFonts w:ascii="Arial" w:hAnsi="Arial" w:cs="Arial"/>
          <w:sz w:val="32"/>
          <w:szCs w:val="32"/>
        </w:rPr>
        <w:t>w</w:t>
      </w:r>
      <w:r w:rsidR="001B653F" w:rsidRPr="0018174F">
        <w:rPr>
          <w:rFonts w:ascii="Arial" w:hAnsi="Arial" w:cs="Arial"/>
          <w:sz w:val="32"/>
          <w:szCs w:val="32"/>
        </w:rPr>
        <w:t>ash your hands</w:t>
      </w:r>
      <w:r w:rsidR="001B653F">
        <w:rPr>
          <w:rFonts w:ascii="Arial" w:hAnsi="Arial" w:cs="Arial"/>
          <w:sz w:val="32"/>
          <w:szCs w:val="32"/>
        </w:rPr>
        <w:t xml:space="preserve"> with soap and water for at least </w:t>
      </w:r>
      <w:r w:rsidR="001B653F" w:rsidRPr="00AF2A14">
        <w:rPr>
          <w:rFonts w:ascii="Arial" w:hAnsi="Arial" w:cs="Arial"/>
          <w:b/>
          <w:bCs/>
          <w:sz w:val="32"/>
          <w:szCs w:val="32"/>
        </w:rPr>
        <w:t>20 seconds</w:t>
      </w:r>
    </w:p>
    <w:p w14:paraId="170304D7" w14:textId="03CDB754" w:rsidR="001B653F" w:rsidRPr="00D23066" w:rsidRDefault="001B653F" w:rsidP="001B653F">
      <w:pPr>
        <w:pStyle w:val="ListParagraph"/>
        <w:spacing w:after="0" w:line="360" w:lineRule="auto"/>
        <w:ind w:left="3762" w:right="153"/>
        <w:rPr>
          <w:rFonts w:ascii="Arial" w:hAnsi="Arial" w:cs="Arial"/>
          <w:sz w:val="26"/>
          <w:szCs w:val="26"/>
        </w:rPr>
      </w:pPr>
    </w:p>
    <w:p w14:paraId="05FEC465" w14:textId="77777777" w:rsidR="00D23066" w:rsidRPr="00D23066" w:rsidRDefault="00D23066" w:rsidP="001B653F">
      <w:pPr>
        <w:pStyle w:val="ListParagraph"/>
        <w:spacing w:after="0" w:line="360" w:lineRule="auto"/>
        <w:ind w:left="3762" w:right="153"/>
        <w:rPr>
          <w:rFonts w:ascii="Arial" w:hAnsi="Arial" w:cs="Arial"/>
          <w:sz w:val="26"/>
          <w:szCs w:val="26"/>
        </w:rPr>
      </w:pPr>
    </w:p>
    <w:p w14:paraId="69DD6E31" w14:textId="77777777" w:rsidR="001B653F" w:rsidRDefault="001B653F" w:rsidP="00E75047">
      <w:pPr>
        <w:pStyle w:val="ListParagraph"/>
        <w:numPr>
          <w:ilvl w:val="0"/>
          <w:numId w:val="2"/>
        </w:numPr>
        <w:spacing w:after="0" w:line="360" w:lineRule="auto"/>
        <w:ind w:left="3762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sure you dry your hands well</w:t>
      </w:r>
      <w:r w:rsidRPr="003F6D97">
        <w:rPr>
          <w:rFonts w:ascii="Arial" w:hAnsi="Arial" w:cs="Arial"/>
          <w:sz w:val="32"/>
          <w:szCs w:val="32"/>
        </w:rPr>
        <w:t>.</w:t>
      </w:r>
    </w:p>
    <w:p w14:paraId="6ED92F94" w14:textId="77777777" w:rsidR="001B653F" w:rsidRDefault="001B653F" w:rsidP="001B653F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65440" behindDoc="0" locked="0" layoutInCell="1" allowOverlap="1" wp14:anchorId="010EE7B0" wp14:editId="504C9AD2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1047750" cy="1395753"/>
            <wp:effectExtent l="0" t="0" r="0" b="0"/>
            <wp:wrapThrough wrapText="bothSides">
              <wp:wrapPolygon edited="0">
                <wp:start x="0" y="0"/>
                <wp:lineTo x="0" y="21227"/>
                <wp:lineTo x="21207" y="21227"/>
                <wp:lineTo x="2120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If there is no water or soap you can use </w:t>
      </w:r>
      <w:r w:rsidRPr="007D6EC4">
        <w:rPr>
          <w:rFonts w:ascii="Arial" w:hAnsi="Arial" w:cs="Arial"/>
          <w:b/>
          <w:bCs/>
          <w:sz w:val="32"/>
          <w:szCs w:val="32"/>
        </w:rPr>
        <w:t>hand sanitiser</w:t>
      </w:r>
      <w:r w:rsidRPr="007D6EC4">
        <w:rPr>
          <w:rFonts w:ascii="Arial" w:hAnsi="Arial" w:cs="Arial"/>
          <w:sz w:val="32"/>
          <w:szCs w:val="32"/>
        </w:rPr>
        <w:t>.</w:t>
      </w:r>
    </w:p>
    <w:p w14:paraId="1D03428B" w14:textId="77777777" w:rsidR="001B653F" w:rsidRDefault="001B653F" w:rsidP="001B653F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11C990D" w14:textId="77777777" w:rsidR="001B653F" w:rsidRDefault="001B653F" w:rsidP="001B653F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6128574B" w14:textId="2C158F94" w:rsidR="001B653F" w:rsidRDefault="001B653F" w:rsidP="001B653F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Try not to touch your:</w:t>
      </w:r>
    </w:p>
    <w:p w14:paraId="63A9D4B3" w14:textId="64C67559" w:rsidR="001B653F" w:rsidRDefault="001B653F" w:rsidP="001B653F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070BBEF" wp14:editId="25DC5105">
                <wp:simplePos x="0" y="0"/>
                <wp:positionH relativeFrom="column">
                  <wp:posOffset>-118745</wp:posOffset>
                </wp:positionH>
                <wp:positionV relativeFrom="paragraph">
                  <wp:posOffset>330200</wp:posOffset>
                </wp:positionV>
                <wp:extent cx="1980565" cy="1100455"/>
                <wp:effectExtent l="0" t="0" r="19685" b="4445"/>
                <wp:wrapThrough wrapText="bothSides">
                  <wp:wrapPolygon edited="0">
                    <wp:start x="0" y="0"/>
                    <wp:lineTo x="0" y="21313"/>
                    <wp:lineTo x="14335" y="21313"/>
                    <wp:lineTo x="14335" y="17948"/>
                    <wp:lineTo x="21607" y="17200"/>
                    <wp:lineTo x="21607" y="6357"/>
                    <wp:lineTo x="16621" y="4861"/>
                    <wp:lineTo x="15997" y="2991"/>
                    <wp:lineTo x="14335" y="0"/>
                    <wp:lineTo x="0" y="0"/>
                  </wp:wrapPolygon>
                </wp:wrapThrough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1100455"/>
                          <a:chOff x="0" y="0"/>
                          <a:chExt cx="1981700" cy="110045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4" r="45217" b="64725"/>
                          <a:stretch/>
                        </pic:blipFill>
                        <pic:spPr bwMode="auto">
                          <a:xfrm>
                            <a:off x="0" y="0"/>
                            <a:ext cx="1302385" cy="110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Arrow: Left 105"/>
                        <wps:cNvSpPr/>
                        <wps:spPr>
                          <a:xfrm>
                            <a:off x="1104184" y="168960"/>
                            <a:ext cx="877516" cy="72850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A1DBD2" id="Group 110" o:spid="_x0000_s1026" style="position:absolute;margin-left:-9.35pt;margin-top:26pt;width:155.95pt;height:86.65pt;z-index:251964416;mso-width-relative:margin" coordsize="19817,11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">
                <v:shape id="Picture 93" o:spid="_x0000_s1027" type="#_x0000_t75" style="position:absolute;width:13023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">
                  <v:imagedata r:id="rId65" o:title="" cropbottom="42418f" cropleft="10154f" cropright="29633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105" o:spid="_x0000_s1028" type="#_x0000_t66" style="position:absolute;left:11041;top:1689;width:8776;height:7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" adj="8966" fillcolor="#4472c4 [3204]" strokecolor="#1f3763 [1604]" strokeweight="1pt"/>
                <w10:wrap type="through"/>
              </v:group>
            </w:pict>
          </mc:Fallback>
        </mc:AlternateContent>
      </w:r>
    </w:p>
    <w:p w14:paraId="0551CBEB" w14:textId="32E9DEC4" w:rsidR="001B653F" w:rsidRDefault="000E00D2" w:rsidP="00E75047">
      <w:pPr>
        <w:pStyle w:val="ListParagraph"/>
        <w:numPr>
          <w:ilvl w:val="0"/>
          <w:numId w:val="8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24F3FE" wp14:editId="101CE16B">
                <wp:simplePos x="0" y="0"/>
                <wp:positionH relativeFrom="column">
                  <wp:posOffset>1201420</wp:posOffset>
                </wp:positionH>
                <wp:positionV relativeFrom="paragraph">
                  <wp:posOffset>267123</wp:posOffset>
                </wp:positionV>
                <wp:extent cx="541867" cy="457200"/>
                <wp:effectExtent l="0" t="0" r="0" b="0"/>
                <wp:wrapNone/>
                <wp:docPr id="9" name="Multiplication Sig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7" cy="4572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6A5D" id="Multiplication Sign 9" o:spid="_x0000_s1026" style="position:absolute;margin-left:94.6pt;margin-top:21.05pt;width:42.65pt;height:3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86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" path="m95470,150901l164815,68715r106119,89537l377052,68715r69345,82186l354309,228600r92088,77699l377052,388485,270934,298948,164815,388485,95470,306299r92088,-77699l95470,150901xe" fillcolor="red" strokecolor="#1f3763 [1604]" strokeweight="1pt">
                <v:stroke joinstyle="miter"/>
                <v:path arrowok="t" o:connecttype="custom" o:connectlocs="95470,150901;164815,68715;270934,158252;377052,68715;446397,150901;354309,228600;446397,306299;377052,388485;270934,298948;164815,388485;95470,306299;187558,228600;95470,150901" o:connectangles="0,0,0,0,0,0,0,0,0,0,0,0,0"/>
              </v:shape>
            </w:pict>
          </mc:Fallback>
        </mc:AlternateContent>
      </w:r>
      <w:r w:rsidR="001B653F">
        <w:rPr>
          <w:rFonts w:ascii="Arial" w:hAnsi="Arial" w:cs="Arial"/>
          <w:sz w:val="32"/>
          <w:szCs w:val="32"/>
        </w:rPr>
        <w:t>eyes</w:t>
      </w:r>
    </w:p>
    <w:p w14:paraId="2E08B7A3" w14:textId="77D7F549" w:rsidR="001B653F" w:rsidRPr="00494993" w:rsidRDefault="001B653F" w:rsidP="001B653F">
      <w:pPr>
        <w:spacing w:after="0" w:line="360" w:lineRule="auto"/>
        <w:ind w:left="3468" w:hanging="426"/>
        <w:rPr>
          <w:rFonts w:ascii="Arial" w:hAnsi="Arial" w:cs="Arial"/>
          <w:sz w:val="32"/>
          <w:szCs w:val="32"/>
        </w:rPr>
      </w:pPr>
    </w:p>
    <w:p w14:paraId="1F79A3B6" w14:textId="0D6652C7" w:rsidR="001B653F" w:rsidRDefault="001B653F" w:rsidP="00E75047">
      <w:pPr>
        <w:pStyle w:val="ListParagraph"/>
        <w:numPr>
          <w:ilvl w:val="0"/>
          <w:numId w:val="8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nose </w:t>
      </w:r>
    </w:p>
    <w:p w14:paraId="188A3923" w14:textId="77777777" w:rsidR="001B653F" w:rsidRPr="00494993" w:rsidRDefault="001B653F" w:rsidP="001B653F">
      <w:pPr>
        <w:spacing w:after="0" w:line="360" w:lineRule="auto"/>
        <w:ind w:left="3468" w:hanging="426"/>
        <w:rPr>
          <w:rFonts w:ascii="Arial" w:hAnsi="Arial" w:cs="Arial"/>
          <w:sz w:val="32"/>
          <w:szCs w:val="32"/>
        </w:rPr>
      </w:pPr>
    </w:p>
    <w:p w14:paraId="09BEBA27" w14:textId="77777777" w:rsidR="001B653F" w:rsidRDefault="001B653F" w:rsidP="00E75047">
      <w:pPr>
        <w:pStyle w:val="ListParagraph"/>
        <w:numPr>
          <w:ilvl w:val="0"/>
          <w:numId w:val="8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mouth</w:t>
      </w:r>
      <w:r w:rsidRPr="003F6D97">
        <w:rPr>
          <w:rFonts w:ascii="Arial" w:hAnsi="Arial" w:cs="Arial"/>
          <w:sz w:val="32"/>
          <w:szCs w:val="32"/>
        </w:rPr>
        <w:t>.</w:t>
      </w:r>
    </w:p>
    <w:p w14:paraId="565A0D1C" w14:textId="64BCC222" w:rsidR="00015E2B" w:rsidRDefault="00015E2B" w:rsidP="002E69F1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0D07D3A5" w14:textId="77777777" w:rsidR="00015E2B" w:rsidRDefault="00015E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B12E74C" w14:textId="19F0F89A" w:rsidR="00A15E4E" w:rsidRPr="002B46BA" w:rsidRDefault="00575166" w:rsidP="002B32DE">
      <w:pPr>
        <w:spacing w:after="0" w:line="360" w:lineRule="auto"/>
        <w:ind w:right="153"/>
        <w:jc w:val="center"/>
        <w:rPr>
          <w:rFonts w:ascii="Arial" w:hAnsi="Arial" w:cs="Arial"/>
          <w:b/>
          <w:bCs/>
          <w:sz w:val="40"/>
          <w:szCs w:val="40"/>
        </w:rPr>
      </w:pPr>
      <w:r w:rsidRPr="00684A01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5EADDB78" wp14:editId="3F008CFA">
                <wp:simplePos x="0" y="0"/>
                <wp:positionH relativeFrom="column">
                  <wp:posOffset>0</wp:posOffset>
                </wp:positionH>
                <wp:positionV relativeFrom="paragraph">
                  <wp:posOffset>-135466</wp:posOffset>
                </wp:positionV>
                <wp:extent cx="5715000" cy="558800"/>
                <wp:effectExtent l="0" t="0" r="19050" b="1270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588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1CDB1" id="Rectangle: Rounded Corners 59" o:spid="_x0000_s1026" style="position:absolute;margin-left:0;margin-top:-10.65pt;width:450pt;height:44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" filled="f" strokecolor="black [3213]" strokeweight="1pt">
                <v:stroke joinstyle="miter"/>
              </v:roundrect>
            </w:pict>
          </mc:Fallback>
        </mc:AlternateContent>
      </w:r>
      <w:r w:rsidR="00A15E4E" w:rsidRPr="002B46BA">
        <w:rPr>
          <w:rFonts w:ascii="Arial" w:hAnsi="Arial" w:cs="Arial"/>
          <w:b/>
          <w:bCs/>
          <w:sz w:val="40"/>
          <w:szCs w:val="40"/>
        </w:rPr>
        <w:t>Taking care of you</w:t>
      </w:r>
    </w:p>
    <w:p w14:paraId="6A3F9051" w14:textId="0DDD6745" w:rsidR="00A15E4E" w:rsidRDefault="00A15E4E" w:rsidP="002B32DE">
      <w:pPr>
        <w:spacing w:after="0" w:line="360" w:lineRule="auto"/>
        <w:ind w:right="153"/>
        <w:rPr>
          <w:rFonts w:ascii="Arial" w:hAnsi="Arial" w:cs="Arial"/>
          <w:sz w:val="32"/>
          <w:szCs w:val="32"/>
        </w:rPr>
      </w:pPr>
    </w:p>
    <w:p w14:paraId="3F9D576A" w14:textId="3D0EBC6F" w:rsidR="002B46BA" w:rsidRDefault="004F31FC" w:rsidP="002B32DE">
      <w:pPr>
        <w:spacing w:after="0" w:line="360" w:lineRule="auto"/>
        <w:ind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1760" behindDoc="0" locked="0" layoutInCell="1" allowOverlap="1" wp14:anchorId="795FC95C" wp14:editId="6C4173E1">
            <wp:simplePos x="0" y="0"/>
            <wp:positionH relativeFrom="column">
              <wp:posOffset>84455</wp:posOffset>
            </wp:positionH>
            <wp:positionV relativeFrom="paragraph">
              <wp:posOffset>219287</wp:posOffset>
            </wp:positionV>
            <wp:extent cx="1438910" cy="1083310"/>
            <wp:effectExtent l="0" t="0" r="8890" b="2540"/>
            <wp:wrapThrough wrapText="bothSides">
              <wp:wrapPolygon edited="0">
                <wp:start x="0" y="0"/>
                <wp:lineTo x="0" y="21271"/>
                <wp:lineTo x="21447" y="21271"/>
                <wp:lineTo x="21447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ome-hou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2926F" w14:textId="26961D9C" w:rsidR="002B46BA" w:rsidRDefault="007C7A8D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During the 14 days that you are in </w:t>
      </w:r>
      <w:r w:rsidR="00AC07B5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>self-isolation you</w:t>
      </w:r>
      <w:r w:rsidR="002B46BA">
        <w:rPr>
          <w:rFonts w:ascii="Arial" w:hAnsi="Arial" w:cs="Arial"/>
          <w:sz w:val="32"/>
          <w:szCs w:val="32"/>
        </w:rPr>
        <w:t xml:space="preserve"> </w:t>
      </w:r>
      <w:r w:rsidR="00AC07B5">
        <w:rPr>
          <w:rFonts w:ascii="Arial" w:hAnsi="Arial" w:cs="Arial"/>
          <w:sz w:val="32"/>
          <w:szCs w:val="32"/>
        </w:rPr>
        <w:t xml:space="preserve">may </w:t>
      </w:r>
      <w:r w:rsidR="002B46BA">
        <w:rPr>
          <w:rFonts w:ascii="Arial" w:hAnsi="Arial" w:cs="Arial"/>
          <w:sz w:val="32"/>
          <w:szCs w:val="32"/>
        </w:rPr>
        <w:t>feel:</w:t>
      </w:r>
    </w:p>
    <w:p w14:paraId="242C3FD3" w14:textId="696ABE1F" w:rsidR="002B46BA" w:rsidRDefault="002B46BA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5CAE8C9" w14:textId="50F9C293" w:rsidR="002B46BA" w:rsidRPr="002B46BA" w:rsidRDefault="002B46BA" w:rsidP="00E75047">
      <w:pPr>
        <w:pStyle w:val="ListParagraph"/>
        <w:numPr>
          <w:ilvl w:val="0"/>
          <w:numId w:val="5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2B46BA">
        <w:rPr>
          <w:rFonts w:ascii="Arial" w:hAnsi="Arial" w:cs="Arial"/>
          <w:sz w:val="32"/>
          <w:szCs w:val="32"/>
        </w:rPr>
        <w:t>tressed</w:t>
      </w:r>
    </w:p>
    <w:p w14:paraId="51E78A82" w14:textId="0C81CB5E" w:rsidR="002B46BA" w:rsidRDefault="00786E32" w:rsidP="002B32DE">
      <w:pPr>
        <w:spacing w:after="0" w:line="360" w:lineRule="auto"/>
        <w:ind w:left="304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8768" behindDoc="0" locked="0" layoutInCell="1" allowOverlap="1" wp14:anchorId="3CEDCF8A" wp14:editId="4941E81B">
            <wp:simplePos x="0" y="0"/>
            <wp:positionH relativeFrom="column">
              <wp:posOffset>85937</wp:posOffset>
            </wp:positionH>
            <wp:positionV relativeFrom="paragraph">
              <wp:posOffset>18415</wp:posOffset>
            </wp:positionV>
            <wp:extent cx="1539875" cy="1320800"/>
            <wp:effectExtent l="0" t="0" r="3175" b="0"/>
            <wp:wrapThrough wrapText="bothSides">
              <wp:wrapPolygon edited="0">
                <wp:start x="0" y="0"/>
                <wp:lineTo x="0" y="21185"/>
                <wp:lineTo x="21377" y="21185"/>
                <wp:lineTo x="21377" y="0"/>
                <wp:lineTo x="0" y="0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epressed Woman_Sad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39EC" w14:textId="796270F8" w:rsidR="002B46BA" w:rsidRPr="002B46BA" w:rsidRDefault="002B46BA" w:rsidP="00E75047">
      <w:pPr>
        <w:pStyle w:val="ListParagraph"/>
        <w:numPr>
          <w:ilvl w:val="0"/>
          <w:numId w:val="5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Pr="002B46BA">
        <w:rPr>
          <w:rFonts w:ascii="Arial" w:hAnsi="Arial" w:cs="Arial"/>
          <w:sz w:val="32"/>
          <w:szCs w:val="32"/>
        </w:rPr>
        <w:t>onely</w:t>
      </w:r>
    </w:p>
    <w:p w14:paraId="2B186C94" w14:textId="4B13DAE0" w:rsidR="002B46BA" w:rsidRDefault="002B46BA" w:rsidP="002B32DE">
      <w:pPr>
        <w:spacing w:after="0" w:line="360" w:lineRule="auto"/>
        <w:ind w:left="3042"/>
        <w:rPr>
          <w:rFonts w:ascii="Arial" w:hAnsi="Arial" w:cs="Arial"/>
          <w:sz w:val="32"/>
          <w:szCs w:val="32"/>
        </w:rPr>
      </w:pPr>
    </w:p>
    <w:p w14:paraId="05F30ACF" w14:textId="46017EDE" w:rsidR="002B46BA" w:rsidRPr="002B46BA" w:rsidRDefault="002B46BA" w:rsidP="00E75047">
      <w:pPr>
        <w:pStyle w:val="ListParagraph"/>
        <w:numPr>
          <w:ilvl w:val="0"/>
          <w:numId w:val="5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2B46BA">
        <w:rPr>
          <w:rFonts w:ascii="Arial" w:hAnsi="Arial" w:cs="Arial"/>
          <w:sz w:val="32"/>
          <w:szCs w:val="32"/>
        </w:rPr>
        <w:t>orried</w:t>
      </w:r>
      <w:r w:rsidRPr="003F6D97">
        <w:rPr>
          <w:rFonts w:ascii="Arial" w:hAnsi="Arial" w:cs="Arial"/>
          <w:sz w:val="32"/>
          <w:szCs w:val="32"/>
        </w:rPr>
        <w:t>.</w:t>
      </w:r>
    </w:p>
    <w:p w14:paraId="7B05FA86" w14:textId="74AE9041" w:rsidR="002B46BA" w:rsidRDefault="002B46BA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660F6230" w14:textId="2E560003" w:rsidR="002B46BA" w:rsidRDefault="002B46BA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6B0C86A" w14:textId="5D0B12A3" w:rsidR="002B46BA" w:rsidRDefault="002B32DE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792" behindDoc="0" locked="0" layoutInCell="1" allowOverlap="1" wp14:anchorId="154E6827" wp14:editId="00723778">
            <wp:simplePos x="0" y="0"/>
            <wp:positionH relativeFrom="column">
              <wp:posOffset>186267</wp:posOffset>
            </wp:positionH>
            <wp:positionV relativeFrom="paragraph">
              <wp:posOffset>445770</wp:posOffset>
            </wp:positionV>
            <wp:extent cx="1252855" cy="1252855"/>
            <wp:effectExtent l="0" t="0" r="4445" b="4445"/>
            <wp:wrapThrough wrapText="bothSides">
              <wp:wrapPolygon edited="0">
                <wp:start x="19706" y="0"/>
                <wp:lineTo x="657" y="0"/>
                <wp:lineTo x="0" y="328"/>
                <wp:lineTo x="0" y="21348"/>
                <wp:lineTo x="21348" y="21348"/>
                <wp:lineTo x="21348" y="0"/>
                <wp:lineTo x="19706" y="0"/>
              </wp:wrapPolygon>
            </wp:wrapThrough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hone conversation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BA">
        <w:rPr>
          <w:rFonts w:ascii="Arial" w:hAnsi="Arial" w:cs="Arial"/>
          <w:sz w:val="32"/>
          <w:szCs w:val="32"/>
        </w:rPr>
        <w:t>Some</w:t>
      </w:r>
      <w:r w:rsidR="00AC07B5">
        <w:rPr>
          <w:rFonts w:ascii="Arial" w:hAnsi="Arial" w:cs="Arial"/>
          <w:sz w:val="32"/>
          <w:szCs w:val="32"/>
        </w:rPr>
        <w:t xml:space="preserve"> </w:t>
      </w:r>
      <w:r w:rsidR="002B46BA">
        <w:rPr>
          <w:rFonts w:ascii="Arial" w:hAnsi="Arial" w:cs="Arial"/>
          <w:sz w:val="32"/>
          <w:szCs w:val="32"/>
        </w:rPr>
        <w:t xml:space="preserve">things you can do </w:t>
      </w:r>
      <w:r>
        <w:rPr>
          <w:rFonts w:ascii="Arial" w:hAnsi="Arial" w:cs="Arial"/>
          <w:sz w:val="32"/>
          <w:szCs w:val="32"/>
        </w:rPr>
        <w:t>to look after yourself are</w:t>
      </w:r>
      <w:r w:rsidR="002B46BA">
        <w:rPr>
          <w:rFonts w:ascii="Arial" w:hAnsi="Arial" w:cs="Arial"/>
          <w:sz w:val="32"/>
          <w:szCs w:val="32"/>
        </w:rPr>
        <w:t>:</w:t>
      </w:r>
    </w:p>
    <w:p w14:paraId="1615E123" w14:textId="2679E3BA" w:rsidR="002B46BA" w:rsidRDefault="002B46BA" w:rsidP="002B32D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87674F8" w14:textId="585D905F" w:rsidR="002B46BA" w:rsidRDefault="002B46BA" w:rsidP="00E75047">
      <w:pPr>
        <w:pStyle w:val="ListParagraph"/>
        <w:numPr>
          <w:ilvl w:val="0"/>
          <w:numId w:val="6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talk to your family </w:t>
      </w:r>
      <w:r w:rsidR="007D6EC4">
        <w:rPr>
          <w:rFonts w:ascii="Arial" w:hAnsi="Arial" w:cs="Arial"/>
          <w:sz w:val="32"/>
          <w:szCs w:val="32"/>
        </w:rPr>
        <w:t xml:space="preserve">or </w:t>
      </w:r>
      <w:r>
        <w:rPr>
          <w:rFonts w:ascii="Arial" w:hAnsi="Arial" w:cs="Arial"/>
          <w:sz w:val="32"/>
          <w:szCs w:val="32"/>
        </w:rPr>
        <w:t>friends</w:t>
      </w:r>
      <w:r w:rsidR="00201C80">
        <w:rPr>
          <w:rFonts w:ascii="Arial" w:hAnsi="Arial" w:cs="Arial"/>
          <w:sz w:val="32"/>
          <w:szCs w:val="32"/>
        </w:rPr>
        <w:t xml:space="preserve"> on the phone</w:t>
      </w:r>
    </w:p>
    <w:p w14:paraId="395BCBF7" w14:textId="5C6676FD" w:rsidR="002B46BA" w:rsidRDefault="002B46BA" w:rsidP="00201C80">
      <w:pPr>
        <w:pStyle w:val="ListParagraph"/>
        <w:spacing w:after="0" w:line="360" w:lineRule="auto"/>
        <w:ind w:left="3762"/>
        <w:rPr>
          <w:rFonts w:ascii="Arial" w:hAnsi="Arial" w:cs="Arial"/>
          <w:sz w:val="32"/>
          <w:szCs w:val="32"/>
        </w:rPr>
      </w:pPr>
    </w:p>
    <w:p w14:paraId="3A5D9125" w14:textId="18D44DB8" w:rsidR="002B46BA" w:rsidRDefault="002B46BA" w:rsidP="00E75047">
      <w:pPr>
        <w:pStyle w:val="ListParagraph"/>
        <w:numPr>
          <w:ilvl w:val="0"/>
          <w:numId w:val="6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eat meals </w:t>
      </w:r>
      <w:r w:rsidR="00AC07B5">
        <w:rPr>
          <w:rFonts w:ascii="Arial" w:hAnsi="Arial" w:cs="Arial"/>
          <w:sz w:val="32"/>
          <w:szCs w:val="32"/>
        </w:rPr>
        <w:t>at normal times</w:t>
      </w:r>
    </w:p>
    <w:p w14:paraId="32960997" w14:textId="6530CCC6" w:rsidR="002B46BA" w:rsidRPr="002B46BA" w:rsidRDefault="00786C68" w:rsidP="00201C80">
      <w:pPr>
        <w:pStyle w:val="ListParagraph"/>
        <w:spacing w:after="0" w:line="360" w:lineRule="auto"/>
        <w:ind w:left="5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59AC86AD" wp14:editId="38C69A09">
            <wp:simplePos x="0" y="0"/>
            <wp:positionH relativeFrom="column">
              <wp:posOffset>269875</wp:posOffset>
            </wp:positionH>
            <wp:positionV relativeFrom="paragraph">
              <wp:posOffset>223520</wp:posOffset>
            </wp:positionV>
            <wp:extent cx="1354455" cy="1154430"/>
            <wp:effectExtent l="0" t="0" r="0" b="7620"/>
            <wp:wrapThrough wrapText="bothSides">
              <wp:wrapPolygon edited="0">
                <wp:start x="0" y="0"/>
                <wp:lineTo x="0" y="21386"/>
                <wp:lineTo x="21266" y="21386"/>
                <wp:lineTo x="21266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eep-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F9256" w14:textId="0F4245C7" w:rsidR="002B32DE" w:rsidRDefault="002B32DE" w:rsidP="00E75047">
      <w:pPr>
        <w:pStyle w:val="ListParagraph"/>
        <w:numPr>
          <w:ilvl w:val="0"/>
          <w:numId w:val="6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exercise</w:t>
      </w:r>
      <w:r w:rsidR="00786C68">
        <w:rPr>
          <w:rFonts w:ascii="Arial" w:hAnsi="Arial" w:cs="Arial"/>
          <w:sz w:val="32"/>
          <w:szCs w:val="32"/>
        </w:rPr>
        <w:t xml:space="preserve"> at home</w:t>
      </w:r>
    </w:p>
    <w:p w14:paraId="4ADF5436" w14:textId="707A6235" w:rsidR="002B32DE" w:rsidRPr="002B32DE" w:rsidRDefault="002B32DE" w:rsidP="00201C80">
      <w:pPr>
        <w:pStyle w:val="ListParagraph"/>
        <w:spacing w:after="0" w:line="360" w:lineRule="auto"/>
        <w:ind w:left="578"/>
        <w:rPr>
          <w:rFonts w:ascii="Arial" w:hAnsi="Arial" w:cs="Arial"/>
          <w:sz w:val="32"/>
          <w:szCs w:val="32"/>
        </w:rPr>
      </w:pPr>
    </w:p>
    <w:p w14:paraId="36B7C9E3" w14:textId="12D49C0B" w:rsidR="002B46BA" w:rsidRPr="002B32DE" w:rsidRDefault="002B32DE" w:rsidP="00E75047">
      <w:pPr>
        <w:pStyle w:val="ListParagraph"/>
        <w:numPr>
          <w:ilvl w:val="0"/>
          <w:numId w:val="6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2B32DE">
        <w:rPr>
          <w:rFonts w:ascii="Arial" w:hAnsi="Arial" w:cs="Arial"/>
          <w:sz w:val="32"/>
          <w:szCs w:val="32"/>
        </w:rPr>
        <w:t>go to bed at the same time each night</w:t>
      </w:r>
      <w:r w:rsidR="007D6EC4" w:rsidRPr="003F6D97">
        <w:rPr>
          <w:rFonts w:ascii="Arial" w:hAnsi="Arial" w:cs="Arial"/>
          <w:sz w:val="32"/>
          <w:szCs w:val="32"/>
        </w:rPr>
        <w:t>.</w:t>
      </w:r>
    </w:p>
    <w:p w14:paraId="0F6D7B78" w14:textId="77777777" w:rsidR="00786C68" w:rsidRDefault="002B46BA" w:rsidP="00786C68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2B32DE" w:rsidRPr="00923023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7744" behindDoc="1" locked="0" layoutInCell="1" allowOverlap="1" wp14:anchorId="33B245C1" wp14:editId="361021E4">
            <wp:simplePos x="0" y="0"/>
            <wp:positionH relativeFrom="column">
              <wp:posOffset>-84455</wp:posOffset>
            </wp:positionH>
            <wp:positionV relativeFrom="paragraph">
              <wp:posOffset>-181610</wp:posOffset>
            </wp:positionV>
            <wp:extent cx="1574800" cy="1710267"/>
            <wp:effectExtent l="0" t="0" r="6350" b="4445"/>
            <wp:wrapNone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0" t="13382" r="25727" b="28151"/>
                    <a:stretch/>
                  </pic:blipFill>
                  <pic:spPr bwMode="auto">
                    <a:xfrm>
                      <a:off x="0" y="0"/>
                      <a:ext cx="1574800" cy="171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If you are </w:t>
      </w:r>
      <w:r w:rsidR="007C7A8D">
        <w:rPr>
          <w:rFonts w:ascii="Arial" w:hAnsi="Arial" w:cs="Arial"/>
          <w:sz w:val="32"/>
          <w:szCs w:val="32"/>
        </w:rPr>
        <w:t>feeling stressed or lonely</w:t>
      </w:r>
      <w:r>
        <w:rPr>
          <w:rFonts w:ascii="Arial" w:hAnsi="Arial" w:cs="Arial"/>
          <w:sz w:val="32"/>
          <w:szCs w:val="32"/>
        </w:rPr>
        <w:t xml:space="preserve"> you can talk to </w:t>
      </w:r>
      <w:r w:rsidR="001B653F">
        <w:rPr>
          <w:rFonts w:ascii="Arial" w:hAnsi="Arial" w:cs="Arial"/>
          <w:sz w:val="32"/>
          <w:szCs w:val="32"/>
        </w:rPr>
        <w:t xml:space="preserve">someone </w:t>
      </w:r>
      <w:r w:rsidR="002B32DE">
        <w:rPr>
          <w:rFonts w:ascii="Arial" w:hAnsi="Arial" w:cs="Arial"/>
          <w:sz w:val="32"/>
          <w:szCs w:val="32"/>
        </w:rPr>
        <w:t xml:space="preserve">at </w:t>
      </w:r>
      <w:r w:rsidR="002B32DE" w:rsidRPr="002B32DE">
        <w:rPr>
          <w:rFonts w:ascii="Arial" w:hAnsi="Arial" w:cs="Arial"/>
          <w:b/>
          <w:bCs/>
          <w:sz w:val="32"/>
          <w:szCs w:val="32"/>
        </w:rPr>
        <w:t>1737: Need to talk</w:t>
      </w:r>
      <w:r w:rsidR="001B653F">
        <w:rPr>
          <w:rFonts w:ascii="Arial" w:hAnsi="Arial" w:cs="Arial"/>
          <w:b/>
          <w:bCs/>
          <w:sz w:val="32"/>
          <w:szCs w:val="32"/>
        </w:rPr>
        <w:t>:</w:t>
      </w:r>
    </w:p>
    <w:p w14:paraId="3C0466E8" w14:textId="77777777" w:rsidR="00786C68" w:rsidRDefault="00786C68" w:rsidP="00786C68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</w:p>
    <w:p w14:paraId="616ED4CB" w14:textId="77777777" w:rsidR="00786C68" w:rsidRDefault="002B32DE" w:rsidP="00786C68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 w:rsidRPr="009230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5456" behindDoc="0" locked="0" layoutInCell="1" allowOverlap="1" wp14:anchorId="16F06271" wp14:editId="23F0E5DF">
            <wp:simplePos x="0" y="0"/>
            <wp:positionH relativeFrom="column">
              <wp:posOffset>228388</wp:posOffset>
            </wp:positionH>
            <wp:positionV relativeFrom="paragraph">
              <wp:posOffset>123825</wp:posOffset>
            </wp:positionV>
            <wp:extent cx="1003300" cy="1003300"/>
            <wp:effectExtent l="0" t="0" r="6350" b="6350"/>
            <wp:wrapThrough wrapText="bothSides">
              <wp:wrapPolygon edited="0">
                <wp:start x="2871" y="0"/>
                <wp:lineTo x="0" y="410"/>
                <wp:lineTo x="0" y="21327"/>
                <wp:lineTo x="11894" y="21327"/>
                <wp:lineTo x="14354" y="21327"/>
                <wp:lineTo x="18456" y="21327"/>
                <wp:lineTo x="21327" y="20506"/>
                <wp:lineTo x="21327" y="820"/>
                <wp:lineTo x="20506" y="410"/>
                <wp:lineTo x="4922" y="0"/>
                <wp:lineTo x="2871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lephone-2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68">
        <w:rPr>
          <w:rFonts w:ascii="Arial" w:hAnsi="Arial" w:cs="Arial"/>
          <w:b/>
          <w:sz w:val="32"/>
          <w:szCs w:val="32"/>
        </w:rPr>
        <w:t>P</w:t>
      </w:r>
      <w:r w:rsidR="002B46BA" w:rsidRPr="00786C68">
        <w:rPr>
          <w:rFonts w:ascii="Arial" w:hAnsi="Arial" w:cs="Arial"/>
          <w:b/>
          <w:sz w:val="32"/>
          <w:szCs w:val="32"/>
        </w:rPr>
        <w:t>hone: 1737</w:t>
      </w:r>
    </w:p>
    <w:p w14:paraId="67119519" w14:textId="77777777" w:rsidR="00786C68" w:rsidRDefault="00786C68" w:rsidP="00786C68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</w:p>
    <w:p w14:paraId="5B29DCD8" w14:textId="014EB520" w:rsidR="002B46BA" w:rsidRPr="00786C68" w:rsidRDefault="00786C68" w:rsidP="00786C68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</w:t>
      </w:r>
      <w:r w:rsidR="002B46BA" w:rsidRPr="00786C68">
        <w:rPr>
          <w:rFonts w:ascii="Arial" w:hAnsi="Arial" w:cs="Arial"/>
          <w:b/>
          <w:sz w:val="32"/>
          <w:szCs w:val="32"/>
        </w:rPr>
        <w:t>ext: 1737</w:t>
      </w:r>
    </w:p>
    <w:p w14:paraId="47CBCCDB" w14:textId="799A5C9B" w:rsidR="002B32DE" w:rsidRDefault="002B32DE" w:rsidP="007C7A8D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58DACBC" w14:textId="1EC3EEBE" w:rsidR="002B32DE" w:rsidRDefault="00786C68" w:rsidP="007C7A8D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92302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0" locked="0" layoutInCell="1" allowOverlap="1" wp14:anchorId="574EAF3B" wp14:editId="6BAF5EC5">
            <wp:simplePos x="0" y="0"/>
            <wp:positionH relativeFrom="column">
              <wp:posOffset>-38524</wp:posOffset>
            </wp:positionH>
            <wp:positionV relativeFrom="paragraph">
              <wp:posOffset>215053</wp:posOffset>
            </wp:positionV>
            <wp:extent cx="1528445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268" y="21060"/>
                <wp:lineTo x="21268" y="0"/>
                <wp:lineTo x="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28589" w14:textId="43729B7D" w:rsidR="002B46BA" w:rsidRPr="00923023" w:rsidRDefault="002B46BA" w:rsidP="007C7A8D">
      <w:pPr>
        <w:spacing w:after="0" w:line="360" w:lineRule="auto"/>
        <w:ind w:left="3402"/>
        <w:rPr>
          <w:rFonts w:ascii="Arial" w:hAnsi="Arial" w:cs="Arial"/>
          <w:b/>
          <w:sz w:val="32"/>
          <w:szCs w:val="32"/>
        </w:rPr>
      </w:pPr>
      <w:r w:rsidRPr="00923023">
        <w:rPr>
          <w:rFonts w:ascii="Arial" w:hAnsi="Arial" w:cs="Arial"/>
          <w:sz w:val="32"/>
          <w:szCs w:val="32"/>
        </w:rPr>
        <w:t xml:space="preserve">1737: Need to talk is a </w:t>
      </w:r>
      <w:r w:rsidRPr="00492AE2">
        <w:rPr>
          <w:rFonts w:ascii="Arial" w:hAnsi="Arial" w:cs="Arial"/>
          <w:bCs/>
          <w:sz w:val="32"/>
          <w:szCs w:val="32"/>
        </w:rPr>
        <w:t>free service</w:t>
      </w:r>
      <w:r w:rsidRPr="00923023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so it </w:t>
      </w:r>
      <w:r w:rsidR="00AC07B5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 xml:space="preserve">not </w:t>
      </w:r>
      <w:r w:rsidRPr="00923023">
        <w:rPr>
          <w:rFonts w:ascii="Arial" w:hAnsi="Arial" w:cs="Arial"/>
          <w:sz w:val="32"/>
          <w:szCs w:val="32"/>
        </w:rPr>
        <w:t>cost you any money.</w:t>
      </w:r>
    </w:p>
    <w:p w14:paraId="4CCDED8B" w14:textId="277CBAB7" w:rsidR="002B32DE" w:rsidRDefault="002B32DE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E424662" w14:textId="2FC1735F" w:rsidR="002B32DE" w:rsidRDefault="00786E32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6221819B" wp14:editId="41D3A5B3">
            <wp:simplePos x="0" y="0"/>
            <wp:positionH relativeFrom="column">
              <wp:posOffset>111125</wp:posOffset>
            </wp:positionH>
            <wp:positionV relativeFrom="paragraph">
              <wp:posOffset>206587</wp:posOffset>
            </wp:positionV>
            <wp:extent cx="1428750" cy="913201"/>
            <wp:effectExtent l="0" t="0" r="0" b="1270"/>
            <wp:wrapThrough wrapText="bothSides">
              <wp:wrapPolygon edited="0">
                <wp:start x="0" y="0"/>
                <wp:lineTo x="0" y="21179"/>
                <wp:lineTo x="21312" y="21179"/>
                <wp:lineTo x="21312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ne email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1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C3B2" w14:textId="5E0638E4" w:rsidR="002B46BA" w:rsidRPr="00492AE2" w:rsidRDefault="002B46BA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492AE2">
        <w:rPr>
          <w:rFonts w:ascii="Arial" w:hAnsi="Arial" w:cs="Arial"/>
          <w:sz w:val="32"/>
          <w:szCs w:val="32"/>
        </w:rPr>
        <w:t>The 1737: Need to talk service is open all the time.</w:t>
      </w:r>
    </w:p>
    <w:p w14:paraId="0A453EDC" w14:textId="77777777" w:rsidR="002B46BA" w:rsidRPr="00492AE2" w:rsidRDefault="002B46BA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D89446F" w14:textId="6FCE0586" w:rsidR="002B46BA" w:rsidRPr="00492AE2" w:rsidRDefault="00786E32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492AE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8528" behindDoc="0" locked="0" layoutInCell="1" allowOverlap="1" wp14:anchorId="299E8BDA" wp14:editId="6F88A0DC">
            <wp:simplePos x="0" y="0"/>
            <wp:positionH relativeFrom="column">
              <wp:posOffset>-23706</wp:posOffset>
            </wp:positionH>
            <wp:positionV relativeFrom="paragraph">
              <wp:posOffset>208915</wp:posOffset>
            </wp:positionV>
            <wp:extent cx="80391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0986" y="21086"/>
                <wp:lineTo x="20986" y="0"/>
                <wp:lineTo x="0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ll-day tim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C0" w:rsidRPr="00492AE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5AA570F2" wp14:editId="67901A25">
            <wp:simplePos x="0" y="0"/>
            <wp:positionH relativeFrom="column">
              <wp:posOffset>1024467</wp:posOffset>
            </wp:positionH>
            <wp:positionV relativeFrom="paragraph">
              <wp:posOffset>226695</wp:posOffset>
            </wp:positionV>
            <wp:extent cx="80391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0986" y="21086"/>
                <wp:lineTo x="20986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ll-night ti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306E1" w14:textId="38C6A152" w:rsidR="008325C0" w:rsidRDefault="002B46BA" w:rsidP="007C7A8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492AE2">
        <w:rPr>
          <w:rFonts w:ascii="Arial" w:hAnsi="Arial" w:cs="Arial"/>
          <w:sz w:val="32"/>
          <w:szCs w:val="32"/>
        </w:rPr>
        <w:t>It is open all day and all night.</w:t>
      </w:r>
    </w:p>
    <w:p w14:paraId="5B672FFB" w14:textId="18BF4C75" w:rsidR="007C2CC9" w:rsidRPr="006C058B" w:rsidRDefault="007C2CC9" w:rsidP="006C058B">
      <w:pPr>
        <w:rPr>
          <w:rFonts w:ascii="Arial" w:hAnsi="Arial" w:cs="Arial"/>
          <w:sz w:val="32"/>
          <w:szCs w:val="32"/>
        </w:rPr>
      </w:pPr>
      <w:bookmarkStart w:id="2" w:name="_GoBack"/>
      <w:bookmarkEnd w:id="2"/>
    </w:p>
    <w:sectPr w:rsidR="007C2CC9" w:rsidRPr="006C058B" w:rsidSect="0016726D">
      <w:footerReference w:type="default" r:id="rId70"/>
      <w:pgSz w:w="11906" w:h="16838"/>
      <w:pgMar w:top="1440" w:right="1416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F0375" w14:textId="77777777" w:rsidR="000F70B5" w:rsidRDefault="000F70B5" w:rsidP="00300D4A">
      <w:pPr>
        <w:spacing w:after="0" w:line="240" w:lineRule="auto"/>
      </w:pPr>
      <w:r>
        <w:separator/>
      </w:r>
    </w:p>
  </w:endnote>
  <w:endnote w:type="continuationSeparator" w:id="0">
    <w:p w14:paraId="7A4DA9DA" w14:textId="77777777" w:rsidR="000F70B5" w:rsidRDefault="000F70B5" w:rsidP="0030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751399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FB4C55" w14:textId="3577C5A7" w:rsidR="00E515E3" w:rsidRPr="00477DAF" w:rsidRDefault="00E515E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77DAF">
          <w:rPr>
            <w:rFonts w:ascii="Arial" w:hAnsi="Arial" w:cs="Arial"/>
            <w:sz w:val="28"/>
            <w:szCs w:val="28"/>
          </w:rPr>
          <w:fldChar w:fldCharType="begin"/>
        </w:r>
        <w:r w:rsidRPr="00477DA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DAF">
          <w:rPr>
            <w:rFonts w:ascii="Arial" w:hAnsi="Arial" w:cs="Arial"/>
            <w:sz w:val="28"/>
            <w:szCs w:val="28"/>
          </w:rPr>
          <w:fldChar w:fldCharType="separate"/>
        </w:r>
        <w:r w:rsidR="00A05ED7">
          <w:rPr>
            <w:rFonts w:ascii="Arial" w:hAnsi="Arial" w:cs="Arial"/>
            <w:noProof/>
            <w:sz w:val="28"/>
            <w:szCs w:val="28"/>
          </w:rPr>
          <w:t>1</w:t>
        </w:r>
        <w:r w:rsidRPr="00477DA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C02D0F5" w14:textId="77777777" w:rsidR="00E515E3" w:rsidRDefault="00E51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91D2C" w14:textId="77777777" w:rsidR="000F70B5" w:rsidRDefault="000F70B5" w:rsidP="00300D4A">
      <w:pPr>
        <w:spacing w:after="0" w:line="240" w:lineRule="auto"/>
      </w:pPr>
      <w:r>
        <w:separator/>
      </w:r>
    </w:p>
  </w:footnote>
  <w:footnote w:type="continuationSeparator" w:id="0">
    <w:p w14:paraId="2F6D3C1E" w14:textId="77777777" w:rsidR="000F70B5" w:rsidRDefault="000F70B5" w:rsidP="00300D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46B42"/>
    <w:multiLevelType w:val="hybridMultilevel"/>
    <w:tmpl w:val="43548112"/>
    <w:lvl w:ilvl="0" w:tplc="1409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182D38CA"/>
    <w:multiLevelType w:val="hybridMultilevel"/>
    <w:tmpl w:val="A69E72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2FDA"/>
    <w:multiLevelType w:val="hybridMultilevel"/>
    <w:tmpl w:val="1B9A5C56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 w15:restartNumberingAfterBreak="0">
    <w:nsid w:val="23355FD6"/>
    <w:multiLevelType w:val="hybridMultilevel"/>
    <w:tmpl w:val="E336366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33A32DEB"/>
    <w:multiLevelType w:val="hybridMultilevel"/>
    <w:tmpl w:val="85C42D0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6" w15:restartNumberingAfterBreak="0">
    <w:nsid w:val="35D453D9"/>
    <w:multiLevelType w:val="hybridMultilevel"/>
    <w:tmpl w:val="9A7AAC8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857318F"/>
    <w:multiLevelType w:val="hybridMultilevel"/>
    <w:tmpl w:val="CF464978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8" w15:restartNumberingAfterBreak="0">
    <w:nsid w:val="3B916C9A"/>
    <w:multiLevelType w:val="hybridMultilevel"/>
    <w:tmpl w:val="F03019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425F68C3"/>
    <w:multiLevelType w:val="hybridMultilevel"/>
    <w:tmpl w:val="A2F41604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42ED519E"/>
    <w:multiLevelType w:val="hybridMultilevel"/>
    <w:tmpl w:val="CDCA5FE0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46782A52"/>
    <w:multiLevelType w:val="hybridMultilevel"/>
    <w:tmpl w:val="9A3C75BE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 w15:restartNumberingAfterBreak="0">
    <w:nsid w:val="5B406D82"/>
    <w:multiLevelType w:val="hybridMultilevel"/>
    <w:tmpl w:val="E5687760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3" w15:restartNumberingAfterBreak="0">
    <w:nsid w:val="5C643EDD"/>
    <w:multiLevelType w:val="hybridMultilevel"/>
    <w:tmpl w:val="E3F4BA9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 w15:restartNumberingAfterBreak="0">
    <w:nsid w:val="5CEC22A4"/>
    <w:multiLevelType w:val="hybridMultilevel"/>
    <w:tmpl w:val="4DF0420E"/>
    <w:lvl w:ilvl="0" w:tplc="14090003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5" w15:restartNumberingAfterBreak="0">
    <w:nsid w:val="5E4A0CC4"/>
    <w:multiLevelType w:val="hybridMultilevel"/>
    <w:tmpl w:val="DCE4BB38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E6D3B2F"/>
    <w:multiLevelType w:val="hybridMultilevel"/>
    <w:tmpl w:val="94C4CB08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7" w15:restartNumberingAfterBreak="0">
    <w:nsid w:val="61997FE4"/>
    <w:multiLevelType w:val="hybridMultilevel"/>
    <w:tmpl w:val="0728E15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8" w15:restartNumberingAfterBreak="0">
    <w:nsid w:val="68891513"/>
    <w:multiLevelType w:val="hybridMultilevel"/>
    <w:tmpl w:val="5F68A0CE"/>
    <w:lvl w:ilvl="0" w:tplc="08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9" w15:restartNumberingAfterBreak="0">
    <w:nsid w:val="737101CE"/>
    <w:multiLevelType w:val="hybridMultilevel"/>
    <w:tmpl w:val="B5FAA512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0" w15:restartNumberingAfterBreak="0">
    <w:nsid w:val="7D84758E"/>
    <w:multiLevelType w:val="hybridMultilevel"/>
    <w:tmpl w:val="5F2805A6"/>
    <w:lvl w:ilvl="0" w:tplc="1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4"/>
  </w:num>
  <w:num w:numId="5">
    <w:abstractNumId w:val="16"/>
  </w:num>
  <w:num w:numId="6">
    <w:abstractNumId w:val="19"/>
  </w:num>
  <w:num w:numId="7">
    <w:abstractNumId w:val="5"/>
  </w:num>
  <w:num w:numId="8">
    <w:abstractNumId w:val="13"/>
  </w:num>
  <w:num w:numId="9">
    <w:abstractNumId w:val="15"/>
  </w:num>
  <w:num w:numId="10">
    <w:abstractNumId w:val="3"/>
  </w:num>
  <w:num w:numId="11">
    <w:abstractNumId w:val="1"/>
  </w:num>
  <w:num w:numId="12">
    <w:abstractNumId w:val="18"/>
  </w:num>
  <w:num w:numId="13">
    <w:abstractNumId w:val="7"/>
  </w:num>
  <w:num w:numId="14">
    <w:abstractNumId w:val="10"/>
  </w:num>
  <w:num w:numId="15">
    <w:abstractNumId w:val="2"/>
  </w:num>
  <w:num w:numId="16">
    <w:abstractNumId w:val="14"/>
  </w:num>
  <w:num w:numId="17">
    <w:abstractNumId w:val="12"/>
  </w:num>
  <w:num w:numId="18">
    <w:abstractNumId w:val="6"/>
  </w:num>
  <w:num w:numId="19">
    <w:abstractNumId w:val="9"/>
  </w:num>
  <w:num w:numId="20">
    <w:abstractNumId w:val="17"/>
  </w:num>
  <w:num w:numId="2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C9"/>
    <w:rsid w:val="00012346"/>
    <w:rsid w:val="00015E2B"/>
    <w:rsid w:val="000203DB"/>
    <w:rsid w:val="00021005"/>
    <w:rsid w:val="000236E1"/>
    <w:rsid w:val="00062F2D"/>
    <w:rsid w:val="00074777"/>
    <w:rsid w:val="0008041A"/>
    <w:rsid w:val="000A0D13"/>
    <w:rsid w:val="000B260E"/>
    <w:rsid w:val="000B4A84"/>
    <w:rsid w:val="000D02DA"/>
    <w:rsid w:val="000E00D2"/>
    <w:rsid w:val="000F3963"/>
    <w:rsid w:val="000F68B3"/>
    <w:rsid w:val="000F70B5"/>
    <w:rsid w:val="00100096"/>
    <w:rsid w:val="001466E7"/>
    <w:rsid w:val="00155F68"/>
    <w:rsid w:val="001609EC"/>
    <w:rsid w:val="0016726D"/>
    <w:rsid w:val="0018170E"/>
    <w:rsid w:val="0018174F"/>
    <w:rsid w:val="001832C6"/>
    <w:rsid w:val="001A50D0"/>
    <w:rsid w:val="001B45B5"/>
    <w:rsid w:val="001B653F"/>
    <w:rsid w:val="00201C80"/>
    <w:rsid w:val="00224A82"/>
    <w:rsid w:val="002B32DE"/>
    <w:rsid w:val="002B46BA"/>
    <w:rsid w:val="002C0519"/>
    <w:rsid w:val="002D4796"/>
    <w:rsid w:val="002E41F6"/>
    <w:rsid w:val="002E69F1"/>
    <w:rsid w:val="00300D4A"/>
    <w:rsid w:val="00315F42"/>
    <w:rsid w:val="003469CC"/>
    <w:rsid w:val="00361BD0"/>
    <w:rsid w:val="00372887"/>
    <w:rsid w:val="0039635A"/>
    <w:rsid w:val="003A508A"/>
    <w:rsid w:val="003E1C58"/>
    <w:rsid w:val="003F6D97"/>
    <w:rsid w:val="004027D4"/>
    <w:rsid w:val="00416931"/>
    <w:rsid w:val="004619C9"/>
    <w:rsid w:val="00477B5D"/>
    <w:rsid w:val="00477DAF"/>
    <w:rsid w:val="00492AE2"/>
    <w:rsid w:val="00494993"/>
    <w:rsid w:val="004958D1"/>
    <w:rsid w:val="00495999"/>
    <w:rsid w:val="004A77AB"/>
    <w:rsid w:val="004D57EC"/>
    <w:rsid w:val="004E1821"/>
    <w:rsid w:val="004F31FC"/>
    <w:rsid w:val="00524DA8"/>
    <w:rsid w:val="0052586C"/>
    <w:rsid w:val="005347B3"/>
    <w:rsid w:val="00573C14"/>
    <w:rsid w:val="00575166"/>
    <w:rsid w:val="00576DA2"/>
    <w:rsid w:val="00587D09"/>
    <w:rsid w:val="00600F0E"/>
    <w:rsid w:val="00615D1C"/>
    <w:rsid w:val="00617E2A"/>
    <w:rsid w:val="00623800"/>
    <w:rsid w:val="00645A6D"/>
    <w:rsid w:val="00647263"/>
    <w:rsid w:val="00676949"/>
    <w:rsid w:val="00684A01"/>
    <w:rsid w:val="006A2698"/>
    <w:rsid w:val="006A643E"/>
    <w:rsid w:val="006C058B"/>
    <w:rsid w:val="006C3D1A"/>
    <w:rsid w:val="006F0E73"/>
    <w:rsid w:val="007010CE"/>
    <w:rsid w:val="0071348A"/>
    <w:rsid w:val="0073601D"/>
    <w:rsid w:val="007565FB"/>
    <w:rsid w:val="00786C68"/>
    <w:rsid w:val="00786E32"/>
    <w:rsid w:val="00791532"/>
    <w:rsid w:val="007B3831"/>
    <w:rsid w:val="007C2CC9"/>
    <w:rsid w:val="007C7A8D"/>
    <w:rsid w:val="007D6EC4"/>
    <w:rsid w:val="007F23FE"/>
    <w:rsid w:val="007F2CAC"/>
    <w:rsid w:val="008325C0"/>
    <w:rsid w:val="0086474C"/>
    <w:rsid w:val="00865865"/>
    <w:rsid w:val="008B514F"/>
    <w:rsid w:val="008E2DEA"/>
    <w:rsid w:val="00904C57"/>
    <w:rsid w:val="009309A9"/>
    <w:rsid w:val="009417F4"/>
    <w:rsid w:val="0097161F"/>
    <w:rsid w:val="00986474"/>
    <w:rsid w:val="009A3D0E"/>
    <w:rsid w:val="009E00BA"/>
    <w:rsid w:val="009F597D"/>
    <w:rsid w:val="00A05ED7"/>
    <w:rsid w:val="00A06CAE"/>
    <w:rsid w:val="00A07FB1"/>
    <w:rsid w:val="00A15E4E"/>
    <w:rsid w:val="00A44365"/>
    <w:rsid w:val="00A649FA"/>
    <w:rsid w:val="00A77821"/>
    <w:rsid w:val="00AB1C38"/>
    <w:rsid w:val="00AB2961"/>
    <w:rsid w:val="00AB60B4"/>
    <w:rsid w:val="00AC07B5"/>
    <w:rsid w:val="00AD315F"/>
    <w:rsid w:val="00AF2A14"/>
    <w:rsid w:val="00B203C0"/>
    <w:rsid w:val="00B574E9"/>
    <w:rsid w:val="00B82673"/>
    <w:rsid w:val="00B96B77"/>
    <w:rsid w:val="00BA2ACC"/>
    <w:rsid w:val="00BC0589"/>
    <w:rsid w:val="00BE3399"/>
    <w:rsid w:val="00C01432"/>
    <w:rsid w:val="00C15ECD"/>
    <w:rsid w:val="00C334E6"/>
    <w:rsid w:val="00CA53D6"/>
    <w:rsid w:val="00CB35AF"/>
    <w:rsid w:val="00CE5BE1"/>
    <w:rsid w:val="00CF2CCB"/>
    <w:rsid w:val="00CF491D"/>
    <w:rsid w:val="00D11654"/>
    <w:rsid w:val="00D22A92"/>
    <w:rsid w:val="00D23066"/>
    <w:rsid w:val="00D255B7"/>
    <w:rsid w:val="00D351A2"/>
    <w:rsid w:val="00D4237E"/>
    <w:rsid w:val="00D43729"/>
    <w:rsid w:val="00D51779"/>
    <w:rsid w:val="00D604A3"/>
    <w:rsid w:val="00D8387E"/>
    <w:rsid w:val="00DA45C8"/>
    <w:rsid w:val="00DA7A52"/>
    <w:rsid w:val="00DF6CAE"/>
    <w:rsid w:val="00E0430D"/>
    <w:rsid w:val="00E14E6B"/>
    <w:rsid w:val="00E224F5"/>
    <w:rsid w:val="00E4308B"/>
    <w:rsid w:val="00E515E3"/>
    <w:rsid w:val="00E75047"/>
    <w:rsid w:val="00EA7FCD"/>
    <w:rsid w:val="00EB75B0"/>
    <w:rsid w:val="00EC0D92"/>
    <w:rsid w:val="00ED0B76"/>
    <w:rsid w:val="00EF7AFE"/>
    <w:rsid w:val="00F12DA3"/>
    <w:rsid w:val="00F150F0"/>
    <w:rsid w:val="00F42676"/>
    <w:rsid w:val="00F56A80"/>
    <w:rsid w:val="00F61DF3"/>
    <w:rsid w:val="00F6292B"/>
    <w:rsid w:val="00F82D1C"/>
    <w:rsid w:val="00FE2653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3FF172"/>
  <w15:chartTrackingRefBased/>
  <w15:docId w15:val="{EECDD3A1-66FD-4273-8497-C64C5E80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698"/>
  </w:style>
  <w:style w:type="paragraph" w:styleId="Heading1">
    <w:name w:val="heading 1"/>
    <w:basedOn w:val="Normal"/>
    <w:next w:val="Normal"/>
    <w:link w:val="Heading1Char"/>
    <w:uiPriority w:val="9"/>
    <w:qFormat/>
    <w:rsid w:val="006A26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69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26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6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6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6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6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6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D4A"/>
  </w:style>
  <w:style w:type="paragraph" w:styleId="Footer">
    <w:name w:val="footer"/>
    <w:basedOn w:val="Normal"/>
    <w:link w:val="Foot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D4A"/>
  </w:style>
  <w:style w:type="paragraph" w:styleId="NormalWeb">
    <w:name w:val="Normal (Web)"/>
    <w:basedOn w:val="Normal"/>
    <w:uiPriority w:val="99"/>
    <w:semiHidden/>
    <w:unhideWhenUsed/>
    <w:rsid w:val="00B5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6A26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69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69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69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69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69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69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69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A26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69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6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269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A2698"/>
    <w:rPr>
      <w:b/>
      <w:bCs/>
    </w:rPr>
  </w:style>
  <w:style w:type="character" w:styleId="Emphasis">
    <w:name w:val="Emphasis"/>
    <w:basedOn w:val="DefaultParagraphFont"/>
    <w:uiPriority w:val="20"/>
    <w:qFormat/>
    <w:rsid w:val="006A2698"/>
    <w:rPr>
      <w:i/>
      <w:iCs/>
    </w:rPr>
  </w:style>
  <w:style w:type="paragraph" w:styleId="NoSpacing">
    <w:name w:val="No Spacing"/>
    <w:uiPriority w:val="1"/>
    <w:qFormat/>
    <w:rsid w:val="006A269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A269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269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269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269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A26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269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A269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269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A269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69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61B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BD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14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C0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7B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7B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7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3.jpeg"/><Relationship Id="rId68" Type="http://schemas.openxmlformats.org/officeDocument/2006/relationships/image" Target="media/image47.jpe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180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66" Type="http://schemas.openxmlformats.org/officeDocument/2006/relationships/image" Target="media/image45.jpeg"/><Relationship Id="rId5" Type="http://schemas.openxmlformats.org/officeDocument/2006/relationships/numbering" Target="numbering.xml"/><Relationship Id="rId61" Type="http://schemas.openxmlformats.org/officeDocument/2006/relationships/image" Target="media/image440.jpeg"/><Relationship Id="rId19" Type="http://schemas.openxmlformats.org/officeDocument/2006/relationships/image" Target="media/image8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50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67" Type="http://schemas.openxmlformats.org/officeDocument/2006/relationships/image" Target="media/image46.png"/><Relationship Id="rId20" Type="http://schemas.openxmlformats.org/officeDocument/2006/relationships/hyperlink" Target="https://www.google.com/url?sa=i&amp;url=https://www.kidshealth.org.nz/healthline-0800-611-116&amp;psig=AOvVaw2DdUkkTQRONzLWtOVyX2Tk&amp;ust=1582225091727000&amp;source=images&amp;cd=vfe&amp;ved=0CAIQjRxqFwoTCMjz6fel3ucCFQAAAAAdAAAAABAD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2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5" Type="http://schemas.openxmlformats.org/officeDocument/2006/relationships/image" Target="media/image48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63277EAE8FE41A17FB20E69B6ACA0" ma:contentTypeVersion="12" ma:contentTypeDescription="Create a new document." ma:contentTypeScope="" ma:versionID="f7806f7fb74fa53a84a36617e0cd6aa4">
  <xsd:schema xmlns:xsd="http://www.w3.org/2001/XMLSchema" xmlns:xs="http://www.w3.org/2001/XMLSchema" xmlns:p="http://schemas.microsoft.com/office/2006/metadata/properties" xmlns:ns3="36210078-b5b3-42de-a74d-ad51c2a87603" xmlns:ns4="11207ab3-bc23-4c19-bc12-e027cec0246e" targetNamespace="http://schemas.microsoft.com/office/2006/metadata/properties" ma:root="true" ma:fieldsID="8a315d2d01a5fc86b2c702fd73a2603b" ns3:_="" ns4:_="">
    <xsd:import namespace="36210078-b5b3-42de-a74d-ad51c2a87603"/>
    <xsd:import namespace="11207ab3-bc23-4c19-bc12-e027cec024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10078-b5b3-42de-a74d-ad51c2a87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07ab3-bc23-4c19-bc12-e027cec024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E40A5-5CC0-4C5F-8865-D71B98265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210078-b5b3-42de-a74d-ad51c2a87603"/>
    <ds:schemaRef ds:uri="11207ab3-bc23-4c19-bc12-e027cec02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617208-96BF-449A-8C10-8F9600D30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BA0271-E373-44CE-857B-289C0357FC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2C21FA-C6EB-44B3-851A-AEE2CE82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FF2AA4BB.dotm</Template>
  <TotalTime>2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Dennis Maang</cp:lastModifiedBy>
  <cp:revision>4</cp:revision>
  <cp:lastPrinted>2020-03-17T05:39:00Z</cp:lastPrinted>
  <dcterms:created xsi:type="dcterms:W3CDTF">2020-03-19T01:33:00Z</dcterms:created>
  <dcterms:modified xsi:type="dcterms:W3CDTF">2020-03-23T08:20:00Z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0x01010057E63277EAE8FE41A17FB20E69B6ACA0</vt:lpwstr>
  </property>
</Properties>
</file>